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B9315" w14:textId="6BC4100F" w:rsidR="00F37772" w:rsidRDefault="00F37772" w:rsidP="00F37772">
      <w:pPr>
        <w:tabs>
          <w:tab w:val="left" w:pos="7200"/>
        </w:tabs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595D8E" wp14:editId="756708FE">
                <wp:simplePos x="0" y="0"/>
                <wp:positionH relativeFrom="page">
                  <wp:posOffset>-1381125</wp:posOffset>
                </wp:positionH>
                <wp:positionV relativeFrom="paragraph">
                  <wp:posOffset>-428625</wp:posOffset>
                </wp:positionV>
                <wp:extent cx="9188566" cy="8529031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566" cy="8529031"/>
                          <a:chOff x="0" y="-47625"/>
                          <a:chExt cx="9188566" cy="85290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4674" y="-47625"/>
                            <a:ext cx="2494915" cy="8585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83280" y="2667662"/>
                            <a:ext cx="3701415" cy="429514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  <wpg:grpSp>
                        <wpg:cNvPr id="46" name="Groupe 46"/>
                        <wpg:cNvGrpSpPr/>
                        <wpg:grpSpPr>
                          <a:xfrm>
                            <a:off x="0" y="1419307"/>
                            <a:ext cx="5537835" cy="289560"/>
                            <a:chOff x="6562" y="0"/>
                            <a:chExt cx="4570819" cy="290076"/>
                          </a:xfrm>
                          <a:grpFill/>
                        </wpg:grpSpPr>
                        <wps:wsp>
                          <wps:cNvPr id="47" name="Connecteur droit 47"/>
                          <wps:cNvCnPr/>
                          <wps:spPr>
                            <a:xfrm flipV="1">
                              <a:off x="6562" y="285008"/>
                              <a:ext cx="4570819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" name="Connecteur droit 48"/>
                          <wps:cNvCnPr/>
                          <wps:spPr>
                            <a:xfrm flipV="1">
                              <a:off x="2744449" y="71252"/>
                              <a:ext cx="1828328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9" name="Connecteur droit 49"/>
                          <wps:cNvCnPr/>
                          <wps:spPr>
                            <a:xfrm flipV="1">
                              <a:off x="1830051" y="142504"/>
                              <a:ext cx="2742492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0" name="Connecteur droit 50"/>
                          <wps:cNvCnPr/>
                          <wps:spPr>
                            <a:xfrm flipV="1">
                              <a:off x="914400" y="213756"/>
                              <a:ext cx="3656656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1" name="Connecteur droit 51"/>
                          <wps:cNvCnPr/>
                          <wps:spPr>
                            <a:xfrm flipV="1">
                              <a:off x="3658852" y="0"/>
                              <a:ext cx="914164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35" name="Groupe 35"/>
                        <wpg:cNvGrpSpPr/>
                        <wpg:grpSpPr>
                          <a:xfrm flipH="1">
                            <a:off x="3649918" y="8191407"/>
                            <a:ext cx="5538648" cy="289999"/>
                            <a:chOff x="0" y="0"/>
                            <a:chExt cx="4571056" cy="290076"/>
                          </a:xfrm>
                          <a:grpFill/>
                        </wpg:grpSpPr>
                        <wps:wsp>
                          <wps:cNvPr id="17" name="Connecteur droit 17"/>
                          <wps:cNvCnPr/>
                          <wps:spPr>
                            <a:xfrm flipV="1">
                              <a:off x="0" y="285008"/>
                              <a:ext cx="4570819" cy="5068"/>
                            </a:xfrm>
                            <a:prstGeom prst="line">
                              <a:avLst/>
                            </a:prstGeom>
                            <a:grpFill/>
                            <a:ln w="19050"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Connecteur droit 19"/>
                          <wps:cNvCnPr/>
                          <wps:spPr>
                            <a:xfrm flipV="1">
                              <a:off x="2731325" y="71252"/>
                              <a:ext cx="1828328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0" name="Connecteur droit 20"/>
                          <wps:cNvCnPr/>
                          <wps:spPr>
                            <a:xfrm flipV="1">
                              <a:off x="1816925" y="142504"/>
                              <a:ext cx="2742492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" name="Connecteur droit 18"/>
                          <wps:cNvCnPr/>
                          <wps:spPr>
                            <a:xfrm flipV="1">
                              <a:off x="914400" y="213756"/>
                              <a:ext cx="3656656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Connecteur droit 21"/>
                          <wps:cNvCnPr/>
                          <wps:spPr>
                            <a:xfrm flipV="1">
                              <a:off x="3645725" y="0"/>
                              <a:ext cx="914164" cy="5068"/>
                            </a:xfrm>
                            <a:prstGeom prst="line">
                              <a:avLst/>
                            </a:prstGeom>
                            <a:grp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41746" id="Groupe 1" o:spid="_x0000_s1026" style="position:absolute;margin-left:-108.75pt;margin-top:-33.75pt;width:723.5pt;height:671.6pt;z-index:251659264;mso-position-horizontal-relative:page;mso-height-relative:margin" coordorigin=",-476" coordsize="91885,85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27" type="#_x0000_t75" style="position:absolute;left:19446;top:-476;width:24949;height:8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">
                  <v:imagedata r:id="rId9" o:title="" chromakey="#fdfdfd"/>
                </v:shape>
                <v:shape id="Image 6" o:spid="_x0000_s1028" type="#_x0000_t75" style="position:absolute;left:33832;top:26676;width:37014;height:4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">
                  <v:imagedata r:id="rId10" o:title="" chromakey="black"/>
                </v:shape>
                <v:group id="Groupe 46" o:spid="_x0000_s1029" style="position:absolute;top:14193;width:55378;height:2895" coordorigin="65" coordsize="45708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Connecteur droit 47" o:spid="_x0000_s1030" style="position:absolute;flip:y;visibility:visible;mso-wrap-style:square" from="65,2850" to="45773,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" stroked="f" strokeweight="1.5pt">
                    <v:stroke joinstyle="miter"/>
                  </v:line>
                  <v:line id="Connecteur droit 48" o:spid="_x0000_s1031" style="position:absolute;flip:y;visibility:visible;mso-wrap-style:square" from="27444,712" to="45727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" stroked="f" strokeweight="1.5pt">
                    <v:stroke joinstyle="miter"/>
                  </v:line>
                  <v:line id="Connecteur droit 49" o:spid="_x0000_s1032" style="position:absolute;flip:y;visibility:visible;mso-wrap-style:square" from="18300,1425" to="45725,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" stroked="f" strokeweight="1.5pt">
                    <v:stroke joinstyle="miter"/>
                  </v:line>
                  <v:line id="Connecteur droit 50" o:spid="_x0000_s1033" style="position:absolute;flip:y;visibility:visible;mso-wrap-style:square" from="9144,2137" to="45710,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" stroked="f" strokeweight="1.5pt">
                    <v:stroke joinstyle="miter"/>
                  </v:line>
                  <v:line id="Connecteur droit 51" o:spid="_x0000_s1034" style="position:absolute;flip:y;visibility:visible;mso-wrap-style:square" from="36588,0" to="45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" stroked="f" strokeweight="1.5pt">
                    <v:stroke joinstyle="miter"/>
                  </v:line>
                </v:group>
                <v:group id="Groupe 35" o:spid="_x0000_s1035" style="position:absolute;left:36499;top:81914;width:55386;height:2900;flip:x" coordsize="45710,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">
                  <v:line id="Connecteur droit 17" o:spid="_x0000_s1036" style="position:absolute;flip:y;visibility:visible;mso-wrap-style:square" from="0,2850" to="45708,2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" stroked="f" strokeweight="1.5pt">
                    <v:stroke joinstyle="miter"/>
                  </v:line>
                  <v:line id="Connecteur droit 19" o:spid="_x0000_s1037" style="position:absolute;flip:y;visibility:visible;mso-wrap-style:square" from="27313,712" to="45596,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" stroked="f" strokeweight="1.5pt">
                    <v:stroke joinstyle="miter"/>
                  </v:line>
                  <v:line id="Connecteur droit 20" o:spid="_x0000_s1038" style="position:absolute;flip:y;visibility:visible;mso-wrap-style:square" from="18169,1425" to="45594,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" stroked="f" strokeweight="1.5pt">
                    <v:stroke joinstyle="miter"/>
                  </v:line>
                  <v:line id="Connecteur droit 18" o:spid="_x0000_s1039" style="position:absolute;flip:y;visibility:visible;mso-wrap-style:square" from="9144,2137" to="45710,2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" stroked="f" strokeweight="1.5pt">
                    <v:stroke joinstyle="miter"/>
                  </v:line>
                  <v:line id="Connecteur droit 21" o:spid="_x0000_s1040" style="position:absolute;flip:y;visibility:visible;mso-wrap-style:square" from="36457,0" to="4559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" stroked="f" strokeweight="1.5pt">
                    <v:stroke joinstyle="miter"/>
                  </v:line>
                </v:group>
                <w10:wrap anchorx="page"/>
              </v:group>
            </w:pict>
          </mc:Fallback>
        </mc:AlternateContent>
      </w:r>
      <w:r>
        <w:tab/>
      </w:r>
    </w:p>
    <w:p w14:paraId="7E743ABA" w14:textId="77777777" w:rsidR="00F37772" w:rsidRPr="001D5340" w:rsidRDefault="00F37772" w:rsidP="00F37772">
      <w:pPr>
        <w:tabs>
          <w:tab w:val="left" w:pos="7200"/>
        </w:tabs>
      </w:pPr>
    </w:p>
    <w:p w14:paraId="0F9656E3" w14:textId="77777777" w:rsidR="00F37772" w:rsidRPr="00F37772" w:rsidRDefault="00F37772" w:rsidP="00F37772">
      <w:pPr>
        <w:spacing w:after="0"/>
        <w:jc w:val="right"/>
        <w:rPr>
          <w:rFonts w:ascii="Leelawadee" w:hAnsi="Leelawadee" w:cs="Leelawadee"/>
          <w:b/>
          <w:bCs/>
          <w:color w:val="FAAE40"/>
          <w:sz w:val="36"/>
          <w:szCs w:val="36"/>
        </w:rPr>
      </w:pPr>
      <w:r w:rsidRPr="00F37772">
        <w:rPr>
          <w:rFonts w:ascii="Leelawadee" w:hAnsi="Leelawadee" w:cs="Leelawadee"/>
          <w:b/>
          <w:bCs/>
          <w:color w:val="FAAE40"/>
          <w:sz w:val="36"/>
          <w:szCs w:val="36"/>
        </w:rPr>
        <w:t>PROGRAMME</w:t>
      </w:r>
    </w:p>
    <w:p w14:paraId="158FF62B" w14:textId="77777777" w:rsidR="00F37772" w:rsidRPr="00F37772" w:rsidRDefault="00F37772" w:rsidP="00F37772">
      <w:pPr>
        <w:jc w:val="right"/>
        <w:rPr>
          <w:rFonts w:ascii="Leelawadee" w:hAnsi="Leelawadee" w:cs="Leelawadee"/>
          <w:b/>
          <w:bCs/>
          <w:color w:val="FAAE40"/>
          <w:sz w:val="36"/>
          <w:szCs w:val="36"/>
        </w:rPr>
      </w:pPr>
      <w:r w:rsidRPr="00F37772">
        <w:rPr>
          <w:rFonts w:ascii="Leelawadee" w:hAnsi="Leelawadee" w:cs="Leelawadee"/>
          <w:b/>
          <w:bCs/>
          <w:color w:val="FAAE40"/>
          <w:sz w:val="36"/>
          <w:szCs w:val="36"/>
        </w:rPr>
        <w:t>D’AIDE FINANCIÈRE</w:t>
      </w:r>
    </w:p>
    <w:p w14:paraId="4EE38FD6" w14:textId="77777777" w:rsidR="00F37772" w:rsidRPr="001D5340" w:rsidRDefault="00F37772" w:rsidP="00F37772"/>
    <w:p w14:paraId="0B11D1C6" w14:textId="77777777" w:rsidR="00F37772" w:rsidRPr="001D5340" w:rsidRDefault="00F37772" w:rsidP="00F37772"/>
    <w:p w14:paraId="45A941EA" w14:textId="77777777" w:rsidR="00F37772" w:rsidRPr="001D5340" w:rsidRDefault="00F37772" w:rsidP="00F37772"/>
    <w:p w14:paraId="09529590" w14:textId="77777777" w:rsidR="00F37772" w:rsidRPr="001D5340" w:rsidRDefault="00F37772" w:rsidP="00F37772"/>
    <w:p w14:paraId="404069D6" w14:textId="77777777" w:rsidR="00F37772" w:rsidRDefault="00F37772" w:rsidP="00F37772"/>
    <w:p w14:paraId="02291D40" w14:textId="77777777" w:rsidR="00F37772" w:rsidRDefault="00F37772" w:rsidP="00F37772"/>
    <w:p w14:paraId="7E53BFF1" w14:textId="77777777" w:rsidR="00F37772" w:rsidRDefault="00F37772" w:rsidP="00F37772"/>
    <w:p w14:paraId="6DF77A62" w14:textId="77777777" w:rsidR="00F37772" w:rsidRDefault="00F37772" w:rsidP="00F37772"/>
    <w:p w14:paraId="4A1EFFDB" w14:textId="77777777" w:rsidR="00F37772" w:rsidRPr="001D5340" w:rsidRDefault="00F37772" w:rsidP="00F37772"/>
    <w:p w14:paraId="224A50F3" w14:textId="77777777" w:rsidR="00F37772" w:rsidRDefault="00F37772" w:rsidP="00F37772"/>
    <w:p w14:paraId="18102C55" w14:textId="77777777" w:rsidR="00F37772" w:rsidRDefault="00F37772" w:rsidP="00F37772">
      <w:pPr>
        <w:tabs>
          <w:tab w:val="left" w:pos="8145"/>
        </w:tabs>
      </w:pPr>
      <w:r>
        <w:tab/>
      </w:r>
    </w:p>
    <w:p w14:paraId="2FCCA566" w14:textId="6362BF3B" w:rsidR="00F37772" w:rsidRPr="006E6266" w:rsidRDefault="00F37772" w:rsidP="00F37772">
      <w:pPr>
        <w:tabs>
          <w:tab w:val="left" w:pos="8145"/>
        </w:tabs>
      </w:pPr>
      <w:r>
        <w:tab/>
      </w:r>
    </w:p>
    <w:p w14:paraId="58F216BD" w14:textId="77777777" w:rsidR="00F37772" w:rsidRPr="006E6266" w:rsidRDefault="00F37772" w:rsidP="00F37772"/>
    <w:p w14:paraId="5A5F44F3" w14:textId="77777777" w:rsidR="00F37772" w:rsidRPr="006E6266" w:rsidRDefault="00F37772" w:rsidP="00F37772"/>
    <w:p w14:paraId="13E4F486" w14:textId="77777777" w:rsidR="00F37772" w:rsidRPr="006E6266" w:rsidRDefault="00F37772" w:rsidP="00F37772"/>
    <w:p w14:paraId="51856EC7" w14:textId="77777777" w:rsidR="00F37772" w:rsidRPr="006E6266" w:rsidRDefault="00F37772" w:rsidP="00F37772"/>
    <w:p w14:paraId="06F7A7AE" w14:textId="77777777" w:rsidR="00F37772" w:rsidRPr="006E6266" w:rsidRDefault="00F37772" w:rsidP="00F37772"/>
    <w:p w14:paraId="65E87A74" w14:textId="77777777" w:rsidR="00F37772" w:rsidRPr="006E6266" w:rsidRDefault="00F37772" w:rsidP="00F37772"/>
    <w:p w14:paraId="22AE8F7B" w14:textId="77777777" w:rsidR="00F37772" w:rsidRPr="006E6266" w:rsidRDefault="00F37772" w:rsidP="00F37772"/>
    <w:p w14:paraId="1DC32545" w14:textId="77777777" w:rsidR="00F37772" w:rsidRDefault="00F37772" w:rsidP="00F37772"/>
    <w:p w14:paraId="7C8E5CB3" w14:textId="77777777" w:rsidR="00F37772" w:rsidRDefault="00F37772" w:rsidP="00F37772"/>
    <w:p w14:paraId="6924A81D" w14:textId="77777777" w:rsidR="00F37772" w:rsidRDefault="00F37772" w:rsidP="00F37772"/>
    <w:p w14:paraId="0A17BBE6" w14:textId="1CEB1E86" w:rsidR="004B5156" w:rsidRPr="00F37772" w:rsidRDefault="00F37772" w:rsidP="004B5156">
      <w:pPr>
        <w:rPr>
          <w:rFonts w:ascii="Leelawadee" w:hAnsi="Leelawadee" w:cs="Leelawadee"/>
          <w:b/>
          <w:bCs/>
          <w:color w:val="8CC43F"/>
          <w:sz w:val="36"/>
          <w:szCs w:val="36"/>
        </w:rPr>
      </w:pPr>
      <w:r w:rsidRPr="00F37772">
        <w:rPr>
          <w:rFonts w:ascii="Leelawadee" w:hAnsi="Leelawadee" w:cs="Leelawadee"/>
          <w:b/>
          <w:bCs/>
          <w:color w:val="8CC43F"/>
          <w:sz w:val="36"/>
          <w:szCs w:val="36"/>
        </w:rPr>
        <w:t>FORMULAIRE</w:t>
      </w:r>
    </w:p>
    <w:p w14:paraId="4B900A72" w14:textId="77777777" w:rsidR="004B5156" w:rsidRPr="004B5156" w:rsidRDefault="004B5156" w:rsidP="004B5156">
      <w:pPr>
        <w:sectPr w:rsidR="004B5156" w:rsidRPr="004B5156" w:rsidSect="00F3777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pgBorders w:offsetFrom="page">
            <w:top w:val="single" w:sz="4" w:space="24" w:color="2AA7DF"/>
            <w:left w:val="single" w:sz="4" w:space="24" w:color="2AA7DF"/>
            <w:bottom w:val="single" w:sz="4" w:space="24" w:color="2AA7DF"/>
            <w:right w:val="single" w:sz="4" w:space="24" w:color="2AA7DF"/>
          </w:pgBorders>
          <w:cols w:space="708"/>
          <w:docGrid w:linePitch="360"/>
        </w:sectPr>
      </w:pPr>
    </w:p>
    <w:p w14:paraId="6FED917A" w14:textId="77777777" w:rsidR="00E21317" w:rsidRPr="00891EC8" w:rsidRDefault="00E21317" w:rsidP="00473733">
      <w:pPr>
        <w:spacing w:after="0" w:line="240" w:lineRule="auto"/>
        <w:jc w:val="both"/>
        <w:rPr>
          <w:rFonts w:cstheme="minorHAnsi"/>
          <w:b/>
          <w:bCs/>
          <w:color w:val="4BAEEC"/>
          <w:spacing w:val="60"/>
          <w:sz w:val="24"/>
        </w:rPr>
      </w:pPr>
      <w:r w:rsidRPr="00891EC8">
        <w:rPr>
          <w:rFonts w:cstheme="minorHAnsi"/>
          <w:b/>
          <w:bCs/>
          <w:color w:val="4BAEEC"/>
          <w:spacing w:val="60"/>
          <w:sz w:val="24"/>
        </w:rPr>
        <w:lastRenderedPageBreak/>
        <w:t>INFORMATION GÉNÉRALE</w:t>
      </w:r>
    </w:p>
    <w:p w14:paraId="07F2DBE7" w14:textId="77777777" w:rsidR="00473733" w:rsidRPr="00274978" w:rsidRDefault="00473733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0AEAD3A9" w14:textId="77777777" w:rsidR="0019504C" w:rsidRPr="00E53CE6" w:rsidRDefault="0019504C" w:rsidP="00FB401C">
      <w:pPr>
        <w:spacing w:after="0" w:line="240" w:lineRule="auto"/>
        <w:ind w:left="2448" w:hanging="2448"/>
        <w:jc w:val="both"/>
        <w:rPr>
          <w:rFonts w:ascii="Calibri Light" w:hAnsi="Calibri Light"/>
          <w:smallCaps/>
          <w:color w:val="7F7F7F" w:themeColor="text1" w:themeTint="80"/>
          <w:sz w:val="24"/>
        </w:rPr>
      </w:pPr>
      <w:r w:rsidRPr="00E53CE6">
        <w:rPr>
          <w:rFonts w:ascii="Calibri Light" w:hAnsi="Calibri Light"/>
          <w:smallCaps/>
          <w:color w:val="7F7F7F" w:themeColor="text1" w:themeTint="80"/>
          <w:sz w:val="24"/>
        </w:rPr>
        <w:t>Nom et prénom :</w:t>
      </w:r>
      <w:r w:rsidR="00FB401C">
        <w:rPr>
          <w:rFonts w:ascii="Calibri Light" w:hAnsi="Calibri Light"/>
          <w:smallCaps/>
          <w:color w:val="7F7F7F" w:themeColor="text1" w:themeTint="80"/>
          <w:sz w:val="24"/>
        </w:rPr>
        <w:tab/>
      </w:r>
      <w:sdt>
        <w:sdtPr>
          <w:rPr>
            <w:rFonts w:ascii="Calibri Light" w:hAnsi="Calibri Light" w:cstheme="majorHAnsi"/>
            <w:smallCaps/>
            <w:color w:val="7F7F7F" w:themeColor="text1" w:themeTint="80"/>
            <w:sz w:val="24"/>
            <w:szCs w:val="24"/>
          </w:rPr>
          <w:alias w:val="NOM ET PRÉNOM"/>
          <w:tag w:val="NOM ET PRÉNOM"/>
          <w:id w:val="-1481846088"/>
          <w:lock w:val="sdtLocked"/>
          <w:placeholder>
            <w:docPart w:val="9CE477362D6946DA93FAFE7943F853D0"/>
          </w:placeholder>
          <w:showingPlcHdr/>
          <w15:appearance w15:val="hidden"/>
          <w:text/>
        </w:sdtPr>
        <w:sdtContent>
          <w:r w:rsidR="006C741E" w:rsidRPr="000048FD">
            <w:rPr>
              <w:rStyle w:val="Textedelespacerserv"/>
              <w:rFonts w:ascii="Calibri Light" w:hAnsi="Calibri Light" w:cstheme="majorHAnsi"/>
              <w:color w:val="7F7F7F" w:themeColor="text1" w:themeTint="80"/>
              <w:sz w:val="24"/>
              <w:szCs w:val="24"/>
            </w:rPr>
            <w:t>Votre nom et votre prénom</w:t>
          </w:r>
        </w:sdtContent>
      </w:sdt>
    </w:p>
    <w:p w14:paraId="6DC6AA59" w14:textId="77777777" w:rsidR="0019504C" w:rsidRPr="00274978" w:rsidRDefault="0019504C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7981FBC2" w14:textId="77777777" w:rsidR="0019504C" w:rsidRPr="00E53CE6" w:rsidRDefault="0019504C" w:rsidP="0019504C">
      <w:pPr>
        <w:spacing w:after="120" w:line="240" w:lineRule="auto"/>
        <w:jc w:val="both"/>
        <w:rPr>
          <w:rFonts w:ascii="Calibri Light" w:hAnsi="Calibri Light"/>
          <w:smallCaps/>
          <w:color w:val="7F7F7F" w:themeColor="text1" w:themeTint="80"/>
          <w:sz w:val="24"/>
        </w:rPr>
      </w:pPr>
      <w:r w:rsidRPr="00E53CE6">
        <w:rPr>
          <w:rFonts w:ascii="Calibri Light" w:hAnsi="Calibri Light"/>
          <w:smallCaps/>
          <w:color w:val="7F7F7F" w:themeColor="text1" w:themeTint="80"/>
          <w:sz w:val="24"/>
        </w:rPr>
        <w:t>Adresse civique :</w:t>
      </w:r>
    </w:p>
    <w:tbl>
      <w:tblPr>
        <w:tblStyle w:val="Grilledutableau"/>
        <w:tblW w:w="87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9"/>
        <w:gridCol w:w="2895"/>
        <w:gridCol w:w="144"/>
        <w:gridCol w:w="486"/>
        <w:gridCol w:w="171"/>
        <w:gridCol w:w="1726"/>
        <w:gridCol w:w="162"/>
        <w:gridCol w:w="342"/>
        <w:gridCol w:w="1435"/>
      </w:tblGrid>
      <w:tr w:rsidR="00274978" w:rsidRPr="00274978" w14:paraId="5AB1FF5F" w14:textId="77777777" w:rsidTr="00DD2A39">
        <w:trPr>
          <w:jc w:val="center"/>
        </w:trPr>
        <w:sdt>
          <w:sdtPr>
            <w:rPr>
              <w:rFonts w:ascii="Calibri Light" w:hAnsi="Calibri Light" w:cstheme="majorHAnsi"/>
              <w:color w:val="7F7F7F" w:themeColor="text1" w:themeTint="80"/>
              <w:sz w:val="24"/>
              <w:szCs w:val="24"/>
            </w:rPr>
            <w:id w:val="-83681506"/>
            <w:lock w:val="sdtLocked"/>
            <w:placeholder>
              <w:docPart w:val="75546652FA3B4ADE91F4FCB303CE8AEF"/>
            </w:placeholder>
            <w:showingPlcHdr/>
            <w15:appearance w15:val="hidden"/>
            <w:text/>
          </w:sdtPr>
          <w:sdtContent>
            <w:tc>
              <w:tcPr>
                <w:tcW w:w="8700" w:type="dxa"/>
                <w:gridSpan w:val="9"/>
                <w:tcBorders>
                  <w:bottom w:val="dotted" w:sz="4" w:space="0" w:color="7F7F7F" w:themeColor="text1" w:themeTint="80"/>
                </w:tcBorders>
              </w:tcPr>
              <w:p w14:paraId="0AA4432E" w14:textId="77777777" w:rsidR="0019504C" w:rsidRPr="000048FD" w:rsidRDefault="006C741E" w:rsidP="000048FD">
                <w:pPr>
                  <w:spacing w:before="120"/>
                  <w:jc w:val="center"/>
                  <w:rPr>
                    <w:rFonts w:ascii="Calibri Light" w:hAnsi="Calibri Light" w:cstheme="majorHAnsi"/>
                    <w:color w:val="7F7F7F" w:themeColor="text1" w:themeTint="80"/>
                    <w:sz w:val="24"/>
                    <w:szCs w:val="24"/>
                  </w:rPr>
                </w:pPr>
                <w:r>
                  <w:rPr>
                    <w:rStyle w:val="Textedelespacerserv"/>
                    <w:rFonts w:ascii="Calibri Light" w:hAnsi="Calibri Light" w:cstheme="majorHAnsi"/>
                    <w:color w:val="7F7F7F" w:themeColor="text1" w:themeTint="80"/>
                    <w:sz w:val="24"/>
                  </w:rPr>
                  <w:t>Rue et case postale</w:t>
                </w:r>
              </w:p>
            </w:tc>
          </w:sdtContent>
        </w:sdt>
      </w:tr>
      <w:tr w:rsidR="00274978" w:rsidRPr="00274978" w14:paraId="595921F1" w14:textId="77777777" w:rsidTr="00DD2A39">
        <w:trPr>
          <w:trHeight w:val="189"/>
          <w:jc w:val="center"/>
        </w:trPr>
        <w:tc>
          <w:tcPr>
            <w:tcW w:w="8700" w:type="dxa"/>
            <w:gridSpan w:val="9"/>
            <w:tcBorders>
              <w:top w:val="dotted" w:sz="4" w:space="0" w:color="7F7F7F" w:themeColor="text1" w:themeTint="80"/>
            </w:tcBorders>
          </w:tcPr>
          <w:p w14:paraId="799EBA2C" w14:textId="77777777" w:rsidR="0019504C" w:rsidRPr="00274978" w:rsidRDefault="0019504C" w:rsidP="0019504C">
            <w:pPr>
              <w:spacing w:before="60"/>
              <w:jc w:val="center"/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</w:pPr>
            <w:r w:rsidRPr="00274978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Rue</w:t>
            </w:r>
          </w:p>
        </w:tc>
      </w:tr>
      <w:tr w:rsidR="00274978" w:rsidRPr="00274978" w14:paraId="683AD8EC" w14:textId="77777777" w:rsidTr="00EE61EF">
        <w:trPr>
          <w:jc w:val="center"/>
        </w:trPr>
        <w:tc>
          <w:tcPr>
            <w:tcW w:w="4869" w:type="dxa"/>
            <w:gridSpan w:val="4"/>
            <w:tcBorders>
              <w:bottom w:val="dotted" w:sz="4" w:space="0" w:color="7F7F7F" w:themeColor="text1" w:themeTint="80"/>
            </w:tcBorders>
            <w:vAlign w:val="bottom"/>
          </w:tcPr>
          <w:p w14:paraId="4B781369" w14:textId="77777777" w:rsidR="00CE6B17" w:rsidRPr="000048FD" w:rsidRDefault="00000000" w:rsidP="000048FD">
            <w:pPr>
              <w:spacing w:before="120"/>
              <w:jc w:val="center"/>
              <w:rPr>
                <w:rFonts w:ascii="Calibri Light" w:hAnsi="Calibri Light"/>
                <w:color w:val="7F7F7F" w:themeColor="text1" w:themeTint="80"/>
                <w:sz w:val="24"/>
              </w:rPr>
            </w:pPr>
            <w:sdt>
              <w:sdtPr>
                <w:rPr>
                  <w:rFonts w:ascii="Calibri Light" w:hAnsi="Calibri Light"/>
                  <w:color w:val="7F7F7F" w:themeColor="text1" w:themeTint="80"/>
                  <w:sz w:val="24"/>
                </w:rPr>
                <w:id w:val="1673225407"/>
                <w:lock w:val="sdtLocked"/>
                <w:placeholder>
                  <w:docPart w:val="CBB8049D5D4E44B79E2FD889D33A9AD7"/>
                </w:placeholder>
                <w:showingPlcHdr/>
                <w15:appearance w15:val="hidden"/>
                <w:text/>
              </w:sdtPr>
              <w:sdtContent>
                <w:r w:rsidR="000048FD">
                  <w:rPr>
                    <w:rStyle w:val="Textedelespacerserv"/>
                    <w:rFonts w:ascii="Calibri Light" w:hAnsi="Calibri Light"/>
                    <w:color w:val="7F7F7F" w:themeColor="text1" w:themeTint="80"/>
                    <w:sz w:val="24"/>
                  </w:rPr>
                  <w:t>Ville</w:t>
                </w:r>
              </w:sdtContent>
            </w:sdt>
          </w:p>
        </w:tc>
        <w:tc>
          <w:tcPr>
            <w:tcW w:w="171" w:type="dxa"/>
          </w:tcPr>
          <w:p w14:paraId="588D7C75" w14:textId="77777777" w:rsidR="00CE6B17" w:rsidRPr="00274978" w:rsidRDefault="00CE6B17" w:rsidP="0019504C">
            <w:pPr>
              <w:spacing w:before="120"/>
              <w:jc w:val="both"/>
              <w:rPr>
                <w:rFonts w:ascii="Calibri Light" w:hAnsi="Calibri Light"/>
                <w:color w:val="7F7F7F" w:themeColor="text1" w:themeTint="80"/>
                <w:sz w:val="8"/>
                <w:szCs w:val="8"/>
              </w:rPr>
            </w:pPr>
          </w:p>
        </w:tc>
        <w:tc>
          <w:tcPr>
            <w:tcW w:w="1728" w:type="dxa"/>
            <w:tcBorders>
              <w:bottom w:val="dotted" w:sz="4" w:space="0" w:color="7F7F7F" w:themeColor="text1" w:themeTint="80"/>
            </w:tcBorders>
            <w:vAlign w:val="bottom"/>
          </w:tcPr>
          <w:p w14:paraId="46EC8220" w14:textId="77777777" w:rsidR="00CE6B17" w:rsidRPr="00274978" w:rsidRDefault="000048FD" w:rsidP="000048FD">
            <w:pPr>
              <w:spacing w:before="120"/>
              <w:jc w:val="center"/>
              <w:rPr>
                <w:rFonts w:ascii="Calibri Light" w:hAnsi="Calibri Light"/>
                <w:color w:val="7F7F7F" w:themeColor="text1" w:themeTint="80"/>
                <w:sz w:val="24"/>
              </w:rPr>
            </w:pPr>
            <w:r>
              <w:rPr>
                <w:rFonts w:ascii="Calibri Light" w:hAnsi="Calibri Light"/>
                <w:color w:val="7F7F7F" w:themeColor="text1" w:themeTint="80"/>
                <w:sz w:val="24"/>
              </w:rPr>
              <w:t>Québec</w:t>
            </w:r>
          </w:p>
        </w:tc>
        <w:tc>
          <w:tcPr>
            <w:tcW w:w="162" w:type="dxa"/>
            <w:vAlign w:val="bottom"/>
          </w:tcPr>
          <w:p w14:paraId="7A48D57F" w14:textId="77777777" w:rsidR="00CE6B17" w:rsidRPr="00274978" w:rsidRDefault="00CE6B17" w:rsidP="0019504C">
            <w:pPr>
              <w:spacing w:before="120"/>
              <w:jc w:val="both"/>
              <w:rPr>
                <w:rFonts w:ascii="Calibri Light" w:hAnsi="Calibri Light"/>
                <w:color w:val="7F7F7F" w:themeColor="text1" w:themeTint="80"/>
                <w:sz w:val="8"/>
                <w:szCs w:val="8"/>
              </w:rPr>
            </w:pPr>
          </w:p>
        </w:tc>
        <w:sdt>
          <w:sdtPr>
            <w:rPr>
              <w:rFonts w:ascii="Calibri Light" w:hAnsi="Calibri Light"/>
              <w:caps/>
              <w:color w:val="7F7F7F" w:themeColor="text1" w:themeTint="80"/>
              <w:sz w:val="24"/>
              <w:szCs w:val="24"/>
            </w:rPr>
            <w:id w:val="352623002"/>
            <w:lock w:val="sdtLocked"/>
            <w:placeholder>
              <w:docPart w:val="CBA168B57B1245E0AAEC80278759BDD6"/>
            </w:placeholder>
            <w15:appearance w15:val="hidden"/>
            <w:text/>
          </w:sdtPr>
          <w:sdtContent>
            <w:tc>
              <w:tcPr>
                <w:tcW w:w="1770" w:type="dxa"/>
                <w:gridSpan w:val="2"/>
                <w:tcBorders>
                  <w:bottom w:val="dotted" w:sz="4" w:space="0" w:color="7F7F7F" w:themeColor="text1" w:themeTint="80"/>
                </w:tcBorders>
                <w:vAlign w:val="bottom"/>
              </w:tcPr>
              <w:p w14:paraId="57335B1A" w14:textId="77777777" w:rsidR="00CE6B17" w:rsidRPr="007154A3" w:rsidRDefault="00D155EB" w:rsidP="000048FD">
                <w:pPr>
                  <w:spacing w:before="120"/>
                  <w:jc w:val="center"/>
                  <w:rPr>
                    <w:rFonts w:ascii="Calibri Light" w:hAnsi="Calibri Light"/>
                    <w:caps/>
                    <w:color w:val="7F7F7F" w:themeColor="text1" w:themeTint="80"/>
                    <w:sz w:val="24"/>
                    <w:szCs w:val="24"/>
                  </w:rPr>
                </w:pPr>
                <w:r w:rsidRPr="007154A3">
                  <w:rPr>
                    <w:rFonts w:ascii="Calibri Light" w:hAnsi="Calibri Light"/>
                    <w:caps/>
                    <w:color w:val="7F7F7F" w:themeColor="text1" w:themeTint="80"/>
                    <w:sz w:val="24"/>
                    <w:szCs w:val="24"/>
                  </w:rPr>
                  <w:t>Code postal</w:t>
                </w:r>
              </w:p>
            </w:tc>
          </w:sdtContent>
        </w:sdt>
      </w:tr>
      <w:tr w:rsidR="00274978" w:rsidRPr="00274978" w14:paraId="3E9C134F" w14:textId="77777777" w:rsidTr="000048FD">
        <w:trPr>
          <w:jc w:val="center"/>
        </w:trPr>
        <w:tc>
          <w:tcPr>
            <w:tcW w:w="4869" w:type="dxa"/>
            <w:gridSpan w:val="4"/>
            <w:tcBorders>
              <w:top w:val="dotted" w:sz="4" w:space="0" w:color="7F7F7F" w:themeColor="text1" w:themeTint="80"/>
            </w:tcBorders>
          </w:tcPr>
          <w:p w14:paraId="34A0C5D4" w14:textId="77777777" w:rsidR="00CE6B17" w:rsidRPr="00274978" w:rsidRDefault="0019504C" w:rsidP="0019504C">
            <w:pPr>
              <w:spacing w:before="60"/>
              <w:jc w:val="center"/>
              <w:rPr>
                <w:rFonts w:ascii="Calibri Light" w:hAnsi="Calibri Light"/>
                <w:color w:val="7F7F7F" w:themeColor="text1" w:themeTint="80"/>
                <w:sz w:val="24"/>
              </w:rPr>
            </w:pPr>
            <w:r w:rsidRPr="00274978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Ville</w:t>
            </w:r>
          </w:p>
        </w:tc>
        <w:tc>
          <w:tcPr>
            <w:tcW w:w="171" w:type="dxa"/>
          </w:tcPr>
          <w:p w14:paraId="16D225AB" w14:textId="77777777" w:rsidR="00CE6B17" w:rsidRPr="00274978" w:rsidRDefault="00CE6B17" w:rsidP="00473733">
            <w:pPr>
              <w:jc w:val="both"/>
              <w:rPr>
                <w:rFonts w:ascii="Calibri Light" w:hAnsi="Calibri Light"/>
                <w:color w:val="7F7F7F" w:themeColor="text1" w:themeTint="80"/>
                <w:sz w:val="8"/>
                <w:szCs w:val="8"/>
              </w:rPr>
            </w:pPr>
          </w:p>
        </w:tc>
        <w:tc>
          <w:tcPr>
            <w:tcW w:w="1728" w:type="dxa"/>
            <w:tcBorders>
              <w:top w:val="dotted" w:sz="4" w:space="0" w:color="7F7F7F" w:themeColor="text1" w:themeTint="80"/>
            </w:tcBorders>
          </w:tcPr>
          <w:p w14:paraId="16FBC7D2" w14:textId="77777777" w:rsidR="00CE6B17" w:rsidRPr="00274978" w:rsidRDefault="0019504C" w:rsidP="0019504C">
            <w:pPr>
              <w:spacing w:before="60"/>
              <w:jc w:val="center"/>
              <w:rPr>
                <w:rFonts w:ascii="Calibri Light" w:hAnsi="Calibri Light"/>
                <w:color w:val="7F7F7F" w:themeColor="text1" w:themeTint="80"/>
                <w:sz w:val="24"/>
              </w:rPr>
            </w:pPr>
            <w:r w:rsidRPr="00274978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Province</w:t>
            </w:r>
          </w:p>
        </w:tc>
        <w:tc>
          <w:tcPr>
            <w:tcW w:w="162" w:type="dxa"/>
          </w:tcPr>
          <w:p w14:paraId="542D8DB1" w14:textId="77777777" w:rsidR="00CE6B17" w:rsidRPr="00274978" w:rsidRDefault="00CE6B17" w:rsidP="00473733">
            <w:pPr>
              <w:jc w:val="both"/>
              <w:rPr>
                <w:rFonts w:ascii="Calibri Light" w:hAnsi="Calibri Light"/>
                <w:color w:val="7F7F7F" w:themeColor="text1" w:themeTint="80"/>
                <w:sz w:val="8"/>
                <w:szCs w:val="8"/>
              </w:rPr>
            </w:pPr>
          </w:p>
        </w:tc>
        <w:tc>
          <w:tcPr>
            <w:tcW w:w="1770" w:type="dxa"/>
            <w:gridSpan w:val="2"/>
            <w:tcBorders>
              <w:top w:val="dotted" w:sz="4" w:space="0" w:color="7F7F7F" w:themeColor="text1" w:themeTint="80"/>
            </w:tcBorders>
          </w:tcPr>
          <w:p w14:paraId="72A1A74C" w14:textId="77777777" w:rsidR="00CE6B17" w:rsidRPr="00274978" w:rsidRDefault="0019504C" w:rsidP="0019504C">
            <w:pPr>
              <w:spacing w:before="60"/>
              <w:jc w:val="center"/>
              <w:rPr>
                <w:rFonts w:ascii="Calibri Light" w:hAnsi="Calibri Light"/>
                <w:color w:val="7F7F7F" w:themeColor="text1" w:themeTint="80"/>
                <w:sz w:val="8"/>
                <w:szCs w:val="8"/>
              </w:rPr>
            </w:pPr>
            <w:r w:rsidRPr="00274978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C</w:t>
            </w:r>
            <w:r w:rsidR="00FB32E2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o</w:t>
            </w:r>
            <w:r w:rsidRPr="00274978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 xml:space="preserve">de </w:t>
            </w:r>
            <w:r w:rsidR="007E53AC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p</w:t>
            </w:r>
            <w:r w:rsidRPr="00274978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ostal</w:t>
            </w:r>
          </w:p>
        </w:tc>
      </w:tr>
      <w:tr w:rsidR="00274978" w:rsidRPr="00274978" w14:paraId="5AB0E0DA" w14:textId="77777777" w:rsidTr="00EE61EF">
        <w:trPr>
          <w:gridBefore w:val="1"/>
          <w:gridAfter w:val="1"/>
          <w:wBefore w:w="1341" w:type="dxa"/>
          <w:wAfter w:w="1437" w:type="dxa"/>
          <w:jc w:val="center"/>
        </w:trPr>
        <w:sdt>
          <w:sdtPr>
            <w:rPr>
              <w:rFonts w:ascii="Calibri Light" w:hAnsi="Calibri Light"/>
              <w:color w:val="7F7F7F" w:themeColor="text1" w:themeTint="80"/>
              <w:sz w:val="24"/>
            </w:rPr>
            <w:id w:val="1846588326"/>
            <w:lock w:val="sdtLocked"/>
            <w:placeholder>
              <w:docPart w:val="CBA168B57B1245E0AAEC80278759BDD6"/>
            </w:placeholder>
            <w15:appearance w15:val="hidden"/>
            <w:text/>
          </w:sdtPr>
          <w:sdtContent>
            <w:tc>
              <w:tcPr>
                <w:tcW w:w="2889" w:type="dxa"/>
                <w:tcBorders>
                  <w:bottom w:val="dotted" w:sz="4" w:space="0" w:color="7F7F7F" w:themeColor="text1" w:themeTint="80"/>
                </w:tcBorders>
                <w:vAlign w:val="bottom"/>
              </w:tcPr>
              <w:p w14:paraId="049D8B8E" w14:textId="77777777" w:rsidR="0019504C" w:rsidRPr="00274978" w:rsidRDefault="00D155EB" w:rsidP="00EE61EF">
                <w:pPr>
                  <w:spacing w:before="120"/>
                  <w:jc w:val="center"/>
                  <w:rPr>
                    <w:rFonts w:ascii="Calibri Light" w:hAnsi="Calibri Light"/>
                    <w:color w:val="7F7F7F" w:themeColor="text1" w:themeTint="80"/>
                    <w:sz w:val="24"/>
                  </w:rPr>
                </w:pPr>
                <w:r>
                  <w:rPr>
                    <w:rFonts w:ascii="Calibri Light" w:hAnsi="Calibri Light"/>
                    <w:color w:val="7F7F7F" w:themeColor="text1" w:themeTint="80"/>
                    <w:sz w:val="24"/>
                  </w:rPr>
                  <w:t>Numéro de téléphone</w:t>
                </w:r>
              </w:p>
            </w:tc>
          </w:sdtContent>
        </w:sdt>
        <w:tc>
          <w:tcPr>
            <w:tcW w:w="144" w:type="dxa"/>
            <w:vAlign w:val="bottom"/>
          </w:tcPr>
          <w:p w14:paraId="2AFF6F80" w14:textId="77777777" w:rsidR="0019504C" w:rsidRPr="00274978" w:rsidRDefault="0019504C" w:rsidP="00EE61EF">
            <w:pPr>
              <w:spacing w:before="120"/>
              <w:jc w:val="center"/>
              <w:rPr>
                <w:rFonts w:ascii="Calibri Light" w:hAnsi="Calibri Light"/>
                <w:color w:val="7F7F7F" w:themeColor="text1" w:themeTint="80"/>
                <w:sz w:val="8"/>
                <w:szCs w:val="8"/>
              </w:rPr>
            </w:pPr>
          </w:p>
        </w:tc>
        <w:sdt>
          <w:sdtPr>
            <w:rPr>
              <w:rFonts w:ascii="Calibri Light" w:hAnsi="Calibri Light"/>
              <w:color w:val="7F7F7F" w:themeColor="text1" w:themeTint="80"/>
              <w:sz w:val="24"/>
              <w:szCs w:val="24"/>
            </w:rPr>
            <w:id w:val="-1446609565"/>
            <w:lock w:val="sdtLocked"/>
            <w:placeholder>
              <w:docPart w:val="137E8D40DBA84EE0A4F9630BBB5CFCB7"/>
            </w:placeholder>
            <w:showingPlcHdr/>
            <w15:appearance w15:val="hidden"/>
            <w:text/>
          </w:sdtPr>
          <w:sdtContent>
            <w:tc>
              <w:tcPr>
                <w:tcW w:w="2889" w:type="dxa"/>
                <w:gridSpan w:val="5"/>
                <w:tcBorders>
                  <w:bottom w:val="dotted" w:sz="4" w:space="0" w:color="7F7F7F" w:themeColor="text1" w:themeTint="80"/>
                </w:tcBorders>
                <w:vAlign w:val="bottom"/>
              </w:tcPr>
              <w:p w14:paraId="24653BB9" w14:textId="77777777" w:rsidR="0019504C" w:rsidRPr="0035201D" w:rsidRDefault="0035201D" w:rsidP="00EE61EF">
                <w:pPr>
                  <w:spacing w:before="120"/>
                  <w:jc w:val="center"/>
                  <w:rPr>
                    <w:rFonts w:ascii="Calibri Light" w:hAnsi="Calibri Light"/>
                    <w:color w:val="7F7F7F" w:themeColor="text1" w:themeTint="80"/>
                    <w:sz w:val="24"/>
                    <w:szCs w:val="24"/>
                  </w:rPr>
                </w:pPr>
                <w:r w:rsidRPr="0035201D">
                  <w:rPr>
                    <w:rStyle w:val="Textedelespacerserv"/>
                    <w:rFonts w:ascii="Calibri Light" w:hAnsi="Calibri Light"/>
                    <w:color w:val="7F7F7F" w:themeColor="text1" w:themeTint="80"/>
                    <w:sz w:val="24"/>
                  </w:rPr>
                  <w:t>Numéro du télécopieur</w:t>
                </w:r>
              </w:p>
            </w:tc>
          </w:sdtContent>
        </w:sdt>
      </w:tr>
      <w:tr w:rsidR="00274978" w:rsidRPr="00274978" w14:paraId="51D51E07" w14:textId="77777777" w:rsidTr="00DD2A39">
        <w:trPr>
          <w:gridBefore w:val="1"/>
          <w:gridAfter w:val="1"/>
          <w:wBefore w:w="1341" w:type="dxa"/>
          <w:wAfter w:w="1437" w:type="dxa"/>
          <w:jc w:val="center"/>
        </w:trPr>
        <w:tc>
          <w:tcPr>
            <w:tcW w:w="2898" w:type="dxa"/>
            <w:tcBorders>
              <w:top w:val="dotted" w:sz="4" w:space="0" w:color="7F7F7F" w:themeColor="text1" w:themeTint="80"/>
            </w:tcBorders>
          </w:tcPr>
          <w:p w14:paraId="4EAEF152" w14:textId="77777777" w:rsidR="0019504C" w:rsidRPr="00274978" w:rsidRDefault="0088716F" w:rsidP="0088716F">
            <w:pPr>
              <w:spacing w:before="60"/>
              <w:jc w:val="center"/>
              <w:rPr>
                <w:rFonts w:ascii="Calibri Light" w:hAnsi="Calibri Light"/>
                <w:color w:val="7F7F7F" w:themeColor="text1" w:themeTint="80"/>
                <w:sz w:val="24"/>
              </w:rPr>
            </w:pPr>
            <w:r w:rsidRPr="00274978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Téléphone</w:t>
            </w:r>
          </w:p>
        </w:tc>
        <w:tc>
          <w:tcPr>
            <w:tcW w:w="135" w:type="dxa"/>
          </w:tcPr>
          <w:p w14:paraId="286CC6BC" w14:textId="77777777" w:rsidR="0019504C" w:rsidRPr="00274978" w:rsidRDefault="0019504C" w:rsidP="0088716F">
            <w:pPr>
              <w:spacing w:before="120"/>
              <w:jc w:val="both"/>
              <w:rPr>
                <w:rFonts w:ascii="Calibri Light" w:hAnsi="Calibri Light"/>
                <w:color w:val="7F7F7F" w:themeColor="text1" w:themeTint="80"/>
                <w:sz w:val="8"/>
                <w:szCs w:val="8"/>
              </w:rPr>
            </w:pPr>
          </w:p>
        </w:tc>
        <w:tc>
          <w:tcPr>
            <w:tcW w:w="2889" w:type="dxa"/>
            <w:gridSpan w:val="5"/>
            <w:tcBorders>
              <w:top w:val="dotted" w:sz="4" w:space="0" w:color="7F7F7F" w:themeColor="text1" w:themeTint="80"/>
            </w:tcBorders>
          </w:tcPr>
          <w:p w14:paraId="7010DC02" w14:textId="77777777" w:rsidR="0019504C" w:rsidRPr="00274978" w:rsidRDefault="0088716F" w:rsidP="0088716F">
            <w:pPr>
              <w:spacing w:before="60"/>
              <w:jc w:val="center"/>
              <w:rPr>
                <w:rFonts w:ascii="Calibri Light" w:hAnsi="Calibri Light"/>
                <w:color w:val="7F7F7F" w:themeColor="text1" w:themeTint="80"/>
                <w:sz w:val="8"/>
                <w:szCs w:val="8"/>
              </w:rPr>
            </w:pPr>
            <w:r w:rsidRPr="00274978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Télécopieur</w:t>
            </w:r>
          </w:p>
        </w:tc>
      </w:tr>
      <w:tr w:rsidR="00274978" w:rsidRPr="00274978" w14:paraId="7C1976FD" w14:textId="77777777" w:rsidTr="00DD2A39">
        <w:trPr>
          <w:gridBefore w:val="1"/>
          <w:gridAfter w:val="1"/>
          <w:wBefore w:w="1341" w:type="dxa"/>
          <w:wAfter w:w="1428" w:type="dxa"/>
          <w:jc w:val="center"/>
        </w:trPr>
        <w:sdt>
          <w:sdtPr>
            <w:rPr>
              <w:rFonts w:ascii="Calibri Light" w:hAnsi="Calibri Light"/>
              <w:color w:val="7F7F7F" w:themeColor="text1" w:themeTint="80"/>
              <w:sz w:val="24"/>
              <w:szCs w:val="24"/>
            </w:rPr>
            <w:id w:val="341058818"/>
            <w:lock w:val="sdtLocked"/>
            <w:placeholder>
              <w:docPart w:val="7C6BDF0AD22D432BB26F96E1E07B2F20"/>
            </w:placeholder>
            <w:showingPlcHdr/>
            <w15:appearance w15:val="hidden"/>
            <w:text/>
          </w:sdtPr>
          <w:sdtContent>
            <w:tc>
              <w:tcPr>
                <w:tcW w:w="5931" w:type="dxa"/>
                <w:gridSpan w:val="7"/>
                <w:tcBorders>
                  <w:bottom w:val="dotted" w:sz="4" w:space="0" w:color="7F7F7F" w:themeColor="text1" w:themeTint="80"/>
                </w:tcBorders>
              </w:tcPr>
              <w:p w14:paraId="77EDE28F" w14:textId="77777777" w:rsidR="0088716F" w:rsidRPr="008C1071" w:rsidRDefault="008C1071" w:rsidP="008C1071">
                <w:pPr>
                  <w:spacing w:before="120"/>
                  <w:jc w:val="center"/>
                  <w:rPr>
                    <w:rFonts w:ascii="Calibri Light" w:hAnsi="Calibri Light"/>
                    <w:color w:val="7F7F7F" w:themeColor="text1" w:themeTint="80"/>
                    <w:sz w:val="24"/>
                    <w:szCs w:val="24"/>
                  </w:rPr>
                </w:pPr>
                <w:r>
                  <w:rPr>
                    <w:rStyle w:val="Textedelespacerserv"/>
                    <w:rFonts w:ascii="Calibri Light" w:hAnsi="Calibri Light"/>
                    <w:color w:val="7F7F7F" w:themeColor="text1" w:themeTint="80"/>
                    <w:sz w:val="24"/>
                  </w:rPr>
                  <w:t>Courriel</w:t>
                </w:r>
              </w:p>
            </w:tc>
          </w:sdtContent>
        </w:sdt>
      </w:tr>
      <w:tr w:rsidR="0088716F" w:rsidRPr="00274978" w14:paraId="52874559" w14:textId="77777777" w:rsidTr="00DD2A39">
        <w:trPr>
          <w:gridBefore w:val="1"/>
          <w:gridAfter w:val="1"/>
          <w:wBefore w:w="1341" w:type="dxa"/>
          <w:wAfter w:w="1428" w:type="dxa"/>
          <w:jc w:val="center"/>
        </w:trPr>
        <w:tc>
          <w:tcPr>
            <w:tcW w:w="5931" w:type="dxa"/>
            <w:gridSpan w:val="7"/>
            <w:tcBorders>
              <w:top w:val="dotted" w:sz="4" w:space="0" w:color="7F7F7F" w:themeColor="text1" w:themeTint="80"/>
            </w:tcBorders>
          </w:tcPr>
          <w:p w14:paraId="77F6CF9A" w14:textId="77777777" w:rsidR="0088716F" w:rsidRPr="00274978" w:rsidRDefault="0088716F" w:rsidP="0088716F">
            <w:pPr>
              <w:spacing w:before="60"/>
              <w:jc w:val="center"/>
              <w:rPr>
                <w:rFonts w:ascii="Calibri Light" w:hAnsi="Calibri Light"/>
                <w:color w:val="7F7F7F" w:themeColor="text1" w:themeTint="80"/>
                <w:sz w:val="8"/>
                <w:szCs w:val="8"/>
              </w:rPr>
            </w:pPr>
            <w:r w:rsidRPr="00274978">
              <w:rPr>
                <w:rFonts w:ascii="Calibri Light" w:hAnsi="Calibri Light"/>
                <w:b/>
                <w:bCs/>
                <w:smallCaps/>
                <w:color w:val="7F7F7F" w:themeColor="text1" w:themeTint="80"/>
                <w:sz w:val="16"/>
                <w:szCs w:val="16"/>
              </w:rPr>
              <w:t>Courriel</w:t>
            </w:r>
          </w:p>
        </w:tc>
      </w:tr>
    </w:tbl>
    <w:p w14:paraId="2A7C51A8" w14:textId="77777777" w:rsidR="00473733" w:rsidRPr="00274978" w:rsidRDefault="00473733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7E556A33" w14:textId="77777777" w:rsidR="00473733" w:rsidRPr="00274978" w:rsidRDefault="00473733" w:rsidP="0021633A">
      <w:pPr>
        <w:spacing w:after="0" w:line="240" w:lineRule="auto"/>
        <w:jc w:val="right"/>
        <w:rPr>
          <w:rFonts w:ascii="Calibri Light" w:hAnsi="Calibri Light"/>
          <w:color w:val="7F7F7F" w:themeColor="text1" w:themeTint="80"/>
          <w:sz w:val="24"/>
        </w:rPr>
      </w:pPr>
    </w:p>
    <w:p w14:paraId="2DD8345E" w14:textId="77777777" w:rsidR="00E21317" w:rsidRPr="00891EC8" w:rsidRDefault="00E21317" w:rsidP="00473733">
      <w:pPr>
        <w:spacing w:after="0" w:line="240" w:lineRule="auto"/>
        <w:jc w:val="both"/>
        <w:rPr>
          <w:rFonts w:cstheme="minorHAnsi"/>
          <w:b/>
          <w:bCs/>
          <w:color w:val="4BAEEC"/>
          <w:spacing w:val="60"/>
          <w:sz w:val="24"/>
        </w:rPr>
      </w:pPr>
      <w:r w:rsidRPr="00891EC8">
        <w:rPr>
          <w:rFonts w:cstheme="minorHAnsi"/>
          <w:b/>
          <w:bCs/>
          <w:color w:val="4BAEEC"/>
          <w:spacing w:val="60"/>
          <w:sz w:val="24"/>
        </w:rPr>
        <w:t>VOLET DU PROGRAMME VISÉ</w:t>
      </w:r>
      <w:r w:rsidR="006C130D">
        <w:rPr>
          <w:rFonts w:cstheme="minorHAnsi"/>
          <w:b/>
          <w:bCs/>
          <w:color w:val="4BAEEC"/>
          <w:spacing w:val="60"/>
          <w:sz w:val="24"/>
        </w:rPr>
        <w:t xml:space="preserve"> POUR </w:t>
      </w:r>
      <w:sdt>
        <w:sdtPr>
          <w:rPr>
            <w:rFonts w:cstheme="minorHAnsi"/>
            <w:b/>
            <w:bCs/>
            <w:color w:val="4BAEEC"/>
            <w:spacing w:val="60"/>
            <w:sz w:val="24"/>
          </w:rPr>
          <w:alias w:val="Type de service de garde"/>
          <w:tag w:val="Type de service de garde"/>
          <w:id w:val="-214053338"/>
          <w:lock w:val="sdtLocked"/>
          <w:placeholder>
            <w:docPart w:val="E0E35B4160D844609AC060D7663D7D8F"/>
          </w:placeholder>
          <w:showingPlcHdr/>
          <w:dropDownList>
            <w:listItem w:value="Choisissez un élément."/>
            <w:listItem w:displayText="IMPLANTATION D'UN NOUVEAU SERVICE DE GARDE EN MILIEU FAMILIAL" w:value="IMPLANTATION D'UN NOUVEAU SERVICE DE GARDE EN MILIEU FAMILIAL"/>
            <w:listItem w:displayText="SERVICE DE GARDE EN MILIEU FAMILIAL EXISTANT (RENOUVELLEMENT DE MATÉRIEL OU ACCOMPAGNEMENT EN COMPTABILITÉ" w:value="SERVICE DE GARDE EN MILIEU FAMILIAL EXISTANT (RENOUVELLEMENT DE MATÉRIEL OU ACCOMPAGNEMENT EN COMPTABILITÉ"/>
          </w:dropDownList>
        </w:sdtPr>
        <w:sdtContent>
          <w:r w:rsidR="006C130D" w:rsidRPr="00F11370">
            <w:rPr>
              <w:rStyle w:val="Textedelespacerserv"/>
            </w:rPr>
            <w:t>Choisissez un élément.</w:t>
          </w:r>
        </w:sdtContent>
      </w:sdt>
    </w:p>
    <w:p w14:paraId="5A5DCE24" w14:textId="77777777" w:rsidR="00473733" w:rsidRDefault="006C130D" w:rsidP="00473733">
      <w:pPr>
        <w:spacing w:after="0" w:line="240" w:lineRule="auto"/>
        <w:jc w:val="both"/>
        <w:rPr>
          <w:rFonts w:ascii="Calibri Light" w:hAnsi="Calibri Light"/>
          <w:vanish/>
          <w:color w:val="C00000"/>
          <w:sz w:val="24"/>
        </w:rPr>
      </w:pPr>
      <w:bookmarkStart w:id="0" w:name="_Hlk75241259"/>
      <w:r>
        <w:rPr>
          <w:rFonts w:ascii="Calibri Light" w:hAnsi="Calibri Light"/>
          <w:vanish/>
          <w:color w:val="C00000"/>
          <w:sz w:val="24"/>
        </w:rPr>
        <w:t xml:space="preserve">Section à remplir selon le choix de votre type de service de garde. </w:t>
      </w:r>
      <w:r w:rsidR="0032305F" w:rsidRPr="0032305F">
        <w:rPr>
          <w:rFonts w:ascii="Calibri Light" w:hAnsi="Calibri Light"/>
          <w:vanish/>
          <w:color w:val="C00000"/>
          <w:sz w:val="24"/>
        </w:rPr>
        <w:t xml:space="preserve">Veuillez </w:t>
      </w:r>
      <w:r>
        <w:rPr>
          <w:rFonts w:ascii="Calibri Light" w:hAnsi="Calibri Light"/>
          <w:vanish/>
          <w:color w:val="C00000"/>
          <w:sz w:val="24"/>
        </w:rPr>
        <w:t>choisir</w:t>
      </w:r>
      <w:r w:rsidR="0032305F" w:rsidRPr="0032305F">
        <w:rPr>
          <w:rFonts w:ascii="Calibri Light" w:hAnsi="Calibri Light"/>
          <w:vanish/>
          <w:color w:val="C00000"/>
          <w:sz w:val="24"/>
        </w:rPr>
        <w:t xml:space="preserve"> le bloc de construction </w:t>
      </w:r>
      <w:r>
        <w:rPr>
          <w:rFonts w:ascii="Calibri Light" w:hAnsi="Calibri Light"/>
          <w:vanish/>
          <w:color w:val="C00000"/>
          <w:sz w:val="24"/>
        </w:rPr>
        <w:t>approprié</w:t>
      </w:r>
      <w:r w:rsidR="0032305F" w:rsidRPr="0032305F">
        <w:rPr>
          <w:rFonts w:ascii="Calibri Light" w:hAnsi="Calibri Light"/>
          <w:vanish/>
          <w:color w:val="C00000"/>
          <w:sz w:val="24"/>
        </w:rPr>
        <w:t>.</w:t>
      </w:r>
    </w:p>
    <w:p w14:paraId="5BBA2CAB" w14:textId="77777777" w:rsidR="004F5E95" w:rsidRPr="004F5E95" w:rsidRDefault="004F5E95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sdt>
      <w:sdtPr>
        <w:rPr>
          <w:rFonts w:ascii="Calibri Light" w:hAnsi="Calibri Light"/>
          <w:color w:val="7F7F7F" w:themeColor="text1" w:themeTint="80"/>
          <w:sz w:val="24"/>
        </w:rPr>
        <w:id w:val="70716342"/>
        <w:placeholder>
          <w:docPart w:val="5660DE6566F3416FAC2D61939B0BF1A7"/>
        </w:placeholder>
        <w:showingPlcHdr/>
        <w:docPartList>
          <w:docPartGallery w:val="Quick Parts"/>
        </w:docPartList>
      </w:sdtPr>
      <w:sdtContent>
        <w:p w14:paraId="1050840D" w14:textId="77777777" w:rsidR="006A6509" w:rsidRDefault="00AF3B48" w:rsidP="00473733">
          <w:pPr>
            <w:spacing w:after="0" w:line="240" w:lineRule="auto"/>
            <w:jc w:val="both"/>
            <w:rPr>
              <w:rFonts w:ascii="Calibri Light" w:hAnsi="Calibri Light"/>
              <w:color w:val="7F7F7F" w:themeColor="text1" w:themeTint="80"/>
              <w:sz w:val="24"/>
            </w:rPr>
          </w:pPr>
          <w:r w:rsidRPr="00F11370">
            <w:rPr>
              <w:rStyle w:val="Textedelespacerserv"/>
            </w:rPr>
            <w:t>Choisissez un bloc de construction.</w:t>
          </w:r>
        </w:p>
      </w:sdtContent>
    </w:sdt>
    <w:bookmarkEnd w:id="0"/>
    <w:p w14:paraId="7BE697B9" w14:textId="77777777" w:rsidR="00473733" w:rsidRDefault="00473733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58578C77" w14:textId="77777777" w:rsidR="003B032A" w:rsidRPr="00274978" w:rsidRDefault="003B032A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31B49F9A" w14:textId="77777777" w:rsidR="00E21317" w:rsidRPr="00891EC8" w:rsidRDefault="00E21317" w:rsidP="004F5E95">
      <w:pPr>
        <w:keepNext/>
        <w:keepLines/>
        <w:spacing w:after="0" w:line="240" w:lineRule="auto"/>
        <w:jc w:val="both"/>
        <w:rPr>
          <w:rFonts w:cstheme="minorHAnsi"/>
          <w:b/>
          <w:bCs/>
          <w:color w:val="4BAEEC"/>
          <w:spacing w:val="60"/>
          <w:sz w:val="24"/>
        </w:rPr>
      </w:pPr>
      <w:r w:rsidRPr="00891EC8">
        <w:rPr>
          <w:rFonts w:cstheme="minorHAnsi"/>
          <w:b/>
          <w:bCs/>
          <w:color w:val="4BAEEC"/>
          <w:spacing w:val="60"/>
          <w:sz w:val="24"/>
        </w:rPr>
        <w:t>COÛT DU PROJET (SELON LE VOLET VISÉ)</w:t>
      </w:r>
    </w:p>
    <w:p w14:paraId="795B9FC6" w14:textId="77777777" w:rsidR="00473733" w:rsidRDefault="0032305F" w:rsidP="004F5E95">
      <w:pPr>
        <w:keepNext/>
        <w:keepLines/>
        <w:spacing w:after="0" w:line="240" w:lineRule="auto"/>
        <w:jc w:val="both"/>
        <w:rPr>
          <w:rFonts w:ascii="Calibri Light" w:hAnsi="Calibri Light"/>
          <w:vanish/>
          <w:color w:val="C00000"/>
          <w:sz w:val="24"/>
        </w:rPr>
      </w:pPr>
      <w:r w:rsidRPr="0032305F">
        <w:rPr>
          <w:rFonts w:ascii="Calibri Light" w:hAnsi="Calibri Light"/>
          <w:vanish/>
          <w:color w:val="C00000"/>
          <w:sz w:val="24"/>
        </w:rPr>
        <w:t>Le total du coût de votre projet sera calculé automatiquement au moment de l’impression de ce document.</w:t>
      </w:r>
      <w:r w:rsidR="00561929">
        <w:rPr>
          <w:rFonts w:ascii="Calibri Light" w:hAnsi="Calibri Light"/>
          <w:vanish/>
          <w:color w:val="C00000"/>
          <w:sz w:val="24"/>
        </w:rPr>
        <w:t xml:space="preserve"> Pour l’ajout d’une dépense, veuillez cliquer sur l’icône « + » situé à droite de la cellule « COÛT ».</w:t>
      </w:r>
    </w:p>
    <w:p w14:paraId="4B0D5E0C" w14:textId="77777777" w:rsidR="004F5E95" w:rsidRPr="004F5E95" w:rsidRDefault="004F5E95" w:rsidP="004F5E95">
      <w:pPr>
        <w:keepNext/>
        <w:keepLines/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tbl>
      <w:tblPr>
        <w:tblStyle w:val="Grilledutableau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9"/>
        <w:gridCol w:w="150"/>
        <w:gridCol w:w="1305"/>
        <w:gridCol w:w="2259"/>
        <w:gridCol w:w="162"/>
        <w:gridCol w:w="1935"/>
      </w:tblGrid>
      <w:tr w:rsidR="00E53CE6" w14:paraId="6903A241" w14:textId="77777777" w:rsidTr="00D3682E">
        <w:trPr>
          <w:trHeight w:val="648"/>
        </w:trPr>
        <w:tc>
          <w:tcPr>
            <w:tcW w:w="3549" w:type="dxa"/>
          </w:tcPr>
          <w:p w14:paraId="5ADDDA95" w14:textId="77777777" w:rsidR="00E53CE6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6470C3FE" wp14:editId="551BCDD9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52966</wp:posOffset>
                      </wp:positionV>
                      <wp:extent cx="2200835" cy="370914"/>
                      <wp:effectExtent l="133350" t="114300" r="104775" b="10541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0835" cy="37091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EEC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8890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bliqueTopLeft"/>
                                <a:lightRig rig="soft" dir="t">
                                  <a:rot lat="0" lon="0" rev="18000000"/>
                                </a:lightRig>
                              </a:scene3d>
                              <a:sp3d contourW="44450" prstMaterial="matte">
                                <a:bevelT w="63500" h="63500" prst="relaxedInset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14:paraId="18B99407" w14:textId="77777777" w:rsidR="00E53CE6" w:rsidRPr="00E53CE6" w:rsidRDefault="00E53CE6" w:rsidP="00E53C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DÉPENSES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0C3FE" id="Rectangle 4" o:spid="_x0000_s1026" style="position:absolute;left:0;text-align:left;margin-left:3pt;margin-top:4.15pt;width:173.3pt;height:29.2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" fillcolor="#4baeec" stroked="f" strokeweight="1pt">
                      <v:shadow on="t" color="black" offset="0,1pt"/>
                      <o:extrusion v:ext="view" viewpoint="-100pt,-100pt" viewpointorigin="-.5" skewangle="0" type="perspective"/>
                      <v:textbox>
                        <w:txbxContent>
                          <w:p w14:paraId="18B99407" w14:textId="77777777" w:rsidR="00E53CE6" w:rsidRPr="00E53CE6" w:rsidRDefault="00E53CE6" w:rsidP="00E53C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DÉPENSES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" w:type="dxa"/>
          </w:tcPr>
          <w:p w14:paraId="0C17795F" w14:textId="77777777" w:rsidR="00E53CE6" w:rsidRPr="00984E59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6"/>
              </w:rPr>
            </w:pPr>
          </w:p>
        </w:tc>
        <w:tc>
          <w:tcPr>
            <w:tcW w:w="3564" w:type="dxa"/>
            <w:gridSpan w:val="2"/>
          </w:tcPr>
          <w:p w14:paraId="7B97F2EC" w14:textId="77777777" w:rsidR="00E53CE6" w:rsidRPr="00984E59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24"/>
              </w:rPr>
            </w:pPr>
            <w:r w:rsidRPr="00274978">
              <w:rPr>
                <w:rFonts w:ascii="Calibri Light" w:hAnsi="Calibri Light"/>
                <w:noProof/>
                <w:color w:val="7F7F7F" w:themeColor="text1" w:themeTint="8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26B4F139" wp14:editId="0696E70F">
                      <wp:simplePos x="0" y="0"/>
                      <wp:positionH relativeFrom="column">
                        <wp:posOffset>42470</wp:posOffset>
                      </wp:positionH>
                      <wp:positionV relativeFrom="paragraph">
                        <wp:posOffset>55805</wp:posOffset>
                      </wp:positionV>
                      <wp:extent cx="2212848" cy="374904"/>
                      <wp:effectExtent l="133350" t="114300" r="92710" b="1206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2848" cy="374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EEC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8890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bliqueTopLeft"/>
                                <a:lightRig rig="soft" dir="t">
                                  <a:rot lat="0" lon="0" rev="18000000"/>
                                </a:lightRig>
                              </a:scene3d>
                              <a:sp3d contourW="44450" prstMaterial="matte">
                                <a:bevelT w="63500" h="63500" prst="relaxedInset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14:paraId="51772622" w14:textId="77777777" w:rsidR="00E53CE6" w:rsidRPr="00E53CE6" w:rsidRDefault="00E53CE6" w:rsidP="00E53C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DESCRIPTION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4F139" id="Rectangle 5" o:spid="_x0000_s1027" style="position:absolute;left:0;text-align:left;margin-left:3.35pt;margin-top:4.4pt;width:174.25pt;height:29.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" fillcolor="#4baeec" stroked="f" strokeweight="1pt">
                      <v:shadow on="t" color="black" offset="0,1pt"/>
                      <o:extrusion v:ext="view" viewpoint="-100pt,-100pt" viewpointorigin="-.5" skewangle="0" type="perspective"/>
                      <v:textbox>
                        <w:txbxContent>
                          <w:p w14:paraId="51772622" w14:textId="77777777" w:rsidR="00E53CE6" w:rsidRPr="00E53CE6" w:rsidRDefault="00E53CE6" w:rsidP="00E53C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DESCRIPTION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" w:type="dxa"/>
          </w:tcPr>
          <w:p w14:paraId="0F4F3788" w14:textId="77777777" w:rsidR="00E53CE6" w:rsidRPr="00984E59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6"/>
              </w:rPr>
            </w:pPr>
          </w:p>
        </w:tc>
        <w:tc>
          <w:tcPr>
            <w:tcW w:w="1935" w:type="dxa"/>
          </w:tcPr>
          <w:p w14:paraId="6D12102E" w14:textId="77777777" w:rsidR="00E53CE6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24"/>
              </w:rPr>
            </w:pPr>
            <w:r w:rsidRPr="00274978">
              <w:rPr>
                <w:rFonts w:ascii="Calibri Light" w:hAnsi="Calibri Light"/>
                <w:noProof/>
                <w:color w:val="7F7F7F" w:themeColor="text1" w:themeTint="8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662AEBA3" wp14:editId="179EA71B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53975</wp:posOffset>
                      </wp:positionV>
                      <wp:extent cx="1188720" cy="374904"/>
                      <wp:effectExtent l="133350" t="114300" r="87630" b="1206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74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EEC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8890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bliqueTopLeft"/>
                                <a:lightRig rig="soft" dir="t">
                                  <a:rot lat="0" lon="0" rev="18000000"/>
                                </a:lightRig>
                              </a:scene3d>
                              <a:sp3d contourW="44450" prstMaterial="matte">
                                <a:bevelT w="63500" h="63500" prst="relaxedInset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14:paraId="652526AF" w14:textId="77777777" w:rsidR="00E53CE6" w:rsidRPr="00E53CE6" w:rsidRDefault="00E53CE6" w:rsidP="00E53C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COÛT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AEBA3" id="Rectangle 14" o:spid="_x0000_s1028" style="position:absolute;left:0;text-align:left;margin-left:3.3pt;margin-top:4.25pt;width:93.6pt;height:29.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" fillcolor="#4baeec" stroked="f" strokeweight="1pt">
                      <v:shadow on="t" color="black" offset="0,1pt"/>
                      <o:extrusion v:ext="view" viewpoint="-100pt,-100pt" viewpointorigin="-.5" skewangle="0" type="perspective"/>
                      <v:textbox>
                        <w:txbxContent>
                          <w:p w14:paraId="652526AF" w14:textId="77777777" w:rsidR="00E53CE6" w:rsidRPr="00E53CE6" w:rsidRDefault="00E53CE6" w:rsidP="00E53C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COÛT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53CE6" w14:paraId="3F5D7287" w14:textId="77777777" w:rsidTr="00FB32E2">
        <w:tc>
          <w:tcPr>
            <w:tcW w:w="3549" w:type="dxa"/>
          </w:tcPr>
          <w:p w14:paraId="4B748708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50" w:type="dxa"/>
          </w:tcPr>
          <w:p w14:paraId="506D1B91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3564" w:type="dxa"/>
            <w:gridSpan w:val="2"/>
          </w:tcPr>
          <w:p w14:paraId="04C76578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62" w:type="dxa"/>
          </w:tcPr>
          <w:p w14:paraId="708C4D43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935" w:type="dxa"/>
          </w:tcPr>
          <w:p w14:paraId="517CE4AC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</w:tr>
      <w:sdt>
        <w:sdtPr>
          <w:rPr>
            <w:rFonts w:ascii="Calibri Light" w:hAnsi="Calibri Light" w:cstheme="majorHAnsi"/>
            <w:color w:val="7F7F7F" w:themeColor="text1" w:themeTint="80"/>
            <w:sz w:val="24"/>
            <w:szCs w:val="24"/>
          </w:rPr>
          <w:id w:val="131912059"/>
          <w15:repeatingSection/>
        </w:sdtPr>
        <w:sdtEndPr>
          <w:rPr>
            <w:rFonts w:cstheme="minorBidi"/>
            <w:szCs w:val="22"/>
          </w:rPr>
        </w:sdtEndPr>
        <w:sdtContent>
          <w:sdt>
            <w:sdtPr>
              <w:rPr>
                <w:rFonts w:ascii="Calibri Light" w:hAnsi="Calibri Light" w:cstheme="majorHAnsi"/>
                <w:color w:val="7F7F7F" w:themeColor="text1" w:themeTint="80"/>
                <w:sz w:val="24"/>
                <w:szCs w:val="24"/>
              </w:rPr>
              <w:id w:val="-2131618240"/>
              <w:placeholder>
                <w:docPart w:val="A9E7D40B666041CC8A0625566147A613"/>
              </w:placeholder>
              <w15:repeatingSectionItem/>
            </w:sdtPr>
            <w:sdtEndPr>
              <w:rPr>
                <w:rFonts w:cstheme="minorBidi"/>
                <w:szCs w:val="22"/>
              </w:rPr>
            </w:sdtEndPr>
            <w:sdtContent>
              <w:sdt>
                <w:sdtPr>
                  <w:rPr>
                    <w:rFonts w:ascii="Calibri Light" w:hAnsi="Calibri Light" w:cstheme="majorHAnsi"/>
                    <w:color w:val="7F7F7F" w:themeColor="text1" w:themeTint="80"/>
                    <w:sz w:val="24"/>
                    <w:szCs w:val="24"/>
                  </w:rPr>
                  <w:id w:val="-1016843162"/>
                  <w:lock w:val="sdtLocked"/>
                  <w15:appearance w15:val="hidden"/>
                  <w15:repeatingSection>
                    <w15:doNotAllowInsertDeleteSection w:val="1"/>
                  </w15:repeatingSection>
                </w:sdtPr>
                <w:sdtEndPr>
                  <w:rPr>
                    <w:rFonts w:cstheme="minorBidi"/>
                    <w:szCs w:val="22"/>
                  </w:rPr>
                </w:sdtEndPr>
                <w:sdtContent>
                  <w:sdt>
                    <w:sdtPr>
                      <w:rPr>
                        <w:rFonts w:ascii="Calibri Light" w:hAnsi="Calibri Light" w:cstheme="majorHAnsi"/>
                        <w:color w:val="7F7F7F" w:themeColor="text1" w:themeTint="80"/>
                        <w:sz w:val="24"/>
                        <w:szCs w:val="24"/>
                      </w:rPr>
                      <w:id w:val="-1038351092"/>
                      <w:lock w:val="sdtLocked"/>
                      <w:placeholder>
                        <w:docPart w:val="A9E7D40B666041CC8A0625566147A613"/>
                      </w:placeholder>
                      <w15:appearance w15:val="hidden"/>
                      <w15:repeatingSectionItem/>
                    </w:sdtPr>
                    <w:sdtEndPr>
                      <w:rPr>
                        <w:rFonts w:cstheme="minorBidi"/>
                        <w:szCs w:val="22"/>
                      </w:rPr>
                    </w:sdtEndPr>
                    <w:sdtContent>
                      <w:tr w:rsidR="00E53CE6" w14:paraId="56F020D9" w14:textId="77777777" w:rsidTr="00FB32E2">
                        <w:trPr>
                          <w:trHeight w:val="432"/>
                        </w:trPr>
                        <w:sdt>
                          <w:sdtPr>
                            <w:rPr>
                              <w:rFonts w:ascii="Calibri Light" w:hAnsi="Calibri Light" w:cstheme="majorHAnsi"/>
                              <w:color w:val="7F7F7F" w:themeColor="text1" w:themeTint="80"/>
                              <w:sz w:val="24"/>
                              <w:szCs w:val="24"/>
                            </w:rPr>
                            <w:id w:val="1012956894"/>
                            <w:lock w:val="sdtLocked"/>
                            <w:placeholder>
                              <w:docPart w:val="D14F108EAB654ED2BEDFD26E8FF57BD0"/>
                            </w:placeholder>
                            <w:showingPlcHdr/>
                            <w15:appearance w15:val="hidden"/>
                            <w:text/>
                          </w:sdtPr>
                          <w:sdtContent>
                            <w:tc>
                              <w:tcPr>
                                <w:tcW w:w="3549" w:type="dxa"/>
                                <w:tcBorders>
                                  <w:bottom w:val="dotted" w:sz="4" w:space="0" w:color="7F7F7F" w:themeColor="text1" w:themeTint="80"/>
                                </w:tcBorders>
                                <w:vAlign w:val="bottom"/>
                              </w:tcPr>
                              <w:p w14:paraId="7EFF68ED" w14:textId="77777777" w:rsidR="00E53CE6" w:rsidRPr="003672EA" w:rsidRDefault="003672EA" w:rsidP="004F5E95">
                                <w:pPr>
                                  <w:keepNext/>
                                  <w:keepLines/>
                                  <w:rPr>
                                    <w:rFonts w:ascii="Calibri Light" w:hAnsi="Calibri Light" w:cstheme="majorHAnsi"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edelespacerserv"/>
                                    <w:rFonts w:ascii="Calibri Light" w:hAnsi="Calibri Light"/>
                                    <w:color w:val="7F7F7F" w:themeColor="text1" w:themeTint="80"/>
                                    <w:sz w:val="24"/>
                                  </w:rPr>
                                  <w:t>Dépense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50" w:type="dxa"/>
                            <w:vAlign w:val="bottom"/>
                          </w:tcPr>
                          <w:p w14:paraId="27693BAB" w14:textId="77777777" w:rsidR="00E53CE6" w:rsidRPr="00274978" w:rsidRDefault="00E53CE6" w:rsidP="004F5E95">
                            <w:pPr>
                              <w:keepNext/>
                              <w:keepLines/>
                              <w:jc w:val="both"/>
                              <w:rPr>
                                <w:rFonts w:ascii="Calibri Light" w:hAnsi="Calibri Light"/>
                                <w:color w:val="7F7F7F" w:themeColor="text1" w:themeTint="80"/>
                                <w:sz w:val="8"/>
                                <w:szCs w:val="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Calibri Light" w:hAnsi="Calibri Light" w:cstheme="majorHAnsi"/>
                              <w:color w:val="7F7F7F" w:themeColor="text1" w:themeTint="80"/>
                              <w:sz w:val="24"/>
                              <w:szCs w:val="24"/>
                            </w:rPr>
                            <w:id w:val="261340722"/>
                            <w:lock w:val="sdtLocked"/>
                            <w:placeholder>
                              <w:docPart w:val="1DE48EB087B442049BCCF70BD29DE2FB"/>
                            </w:placeholder>
                            <w:showingPlcHdr/>
                            <w15:appearance w15:val="hidden"/>
                            <w:text/>
                          </w:sdtPr>
                          <w:sdtContent>
                            <w:tc>
                              <w:tcPr>
                                <w:tcW w:w="3564" w:type="dxa"/>
                                <w:gridSpan w:val="2"/>
                                <w:tcBorders>
                                  <w:bottom w:val="dotted" w:sz="4" w:space="0" w:color="7F7F7F" w:themeColor="text1" w:themeTint="80"/>
                                </w:tcBorders>
                                <w:vAlign w:val="bottom"/>
                              </w:tcPr>
                              <w:p w14:paraId="0B22D46F" w14:textId="77777777" w:rsidR="00E53CE6" w:rsidRPr="003672EA" w:rsidRDefault="003672EA" w:rsidP="004F5E95">
                                <w:pPr>
                                  <w:keepNext/>
                                  <w:keepLines/>
                                  <w:rPr>
                                    <w:rFonts w:ascii="Calibri Light" w:hAnsi="Calibri Light" w:cstheme="majorHAnsi"/>
                                    <w:color w:val="7F7F7F" w:themeColor="text1" w:themeTint="8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Style w:val="Textedelespacerserv"/>
                                    <w:rFonts w:ascii="Calibri Light" w:hAnsi="Calibri Light"/>
                                    <w:color w:val="7F7F7F" w:themeColor="text1" w:themeTint="80"/>
                                    <w:sz w:val="24"/>
                                  </w:rPr>
                                  <w:t>Description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62" w:type="dxa"/>
                            <w:vAlign w:val="bottom"/>
                          </w:tcPr>
                          <w:p w14:paraId="523C5A79" w14:textId="77777777" w:rsidR="00E53CE6" w:rsidRPr="00274978" w:rsidRDefault="00E53CE6" w:rsidP="004F5E95">
                            <w:pPr>
                              <w:keepNext/>
                              <w:keepLines/>
                              <w:jc w:val="both"/>
                              <w:rPr>
                                <w:rFonts w:ascii="Calibri Light" w:hAnsi="Calibri Light"/>
                                <w:color w:val="7F7F7F" w:themeColor="text1" w:themeTint="80"/>
                                <w:sz w:val="8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  <w:tcBorders>
                              <w:bottom w:val="dotted" w:sz="4" w:space="0" w:color="7F7F7F" w:themeColor="text1" w:themeTint="80"/>
                            </w:tcBorders>
                            <w:vAlign w:val="bottom"/>
                          </w:tcPr>
                          <w:p w14:paraId="7067BDFA" w14:textId="77777777" w:rsidR="00E53CE6" w:rsidRPr="00274978" w:rsidRDefault="00406F0B" w:rsidP="004F5E95">
                            <w:pPr>
                              <w:keepNext/>
                              <w:keepLines/>
                              <w:jc w:val="right"/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fldChar w:fldCharType="begin">
                                <w:ffData>
                                  <w:name w:val="Texte5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bookmarkStart w:id="1" w:name="Texte5"/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instrText xml:space="preserve"> FORMTEXT </w:instrText>
                            </w:r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</w:r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fldChar w:fldCharType="separate"/>
                            </w:r>
                            <w:r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fldChar w:fldCharType="end"/>
                            </w:r>
                            <w:bookmarkEnd w:id="1"/>
                            <w:r w:rsidR="003672EA"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t> $</w:t>
                            </w:r>
                          </w:p>
                        </w:tc>
                      </w:tr>
                    </w:sdtContent>
                  </w:sdt>
                </w:sdtContent>
              </w:sdt>
            </w:sdtContent>
          </w:sdt>
        </w:sdtContent>
      </w:sdt>
      <w:tr w:rsidR="00E53CE6" w14:paraId="0919D059" w14:textId="77777777" w:rsidTr="00FB32E2">
        <w:tc>
          <w:tcPr>
            <w:tcW w:w="3549" w:type="dxa"/>
            <w:tcBorders>
              <w:top w:val="dotted" w:sz="4" w:space="0" w:color="7F7F7F" w:themeColor="text1" w:themeTint="80"/>
            </w:tcBorders>
          </w:tcPr>
          <w:p w14:paraId="5528F694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50" w:type="dxa"/>
          </w:tcPr>
          <w:p w14:paraId="1F886C20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3564" w:type="dxa"/>
            <w:gridSpan w:val="2"/>
            <w:tcBorders>
              <w:top w:val="dotted" w:sz="4" w:space="0" w:color="7F7F7F" w:themeColor="text1" w:themeTint="80"/>
            </w:tcBorders>
          </w:tcPr>
          <w:p w14:paraId="4FA8D1BA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62" w:type="dxa"/>
          </w:tcPr>
          <w:p w14:paraId="1A82BF10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935" w:type="dxa"/>
            <w:tcBorders>
              <w:top w:val="dotted" w:sz="4" w:space="0" w:color="7F7F7F" w:themeColor="text1" w:themeTint="80"/>
            </w:tcBorders>
          </w:tcPr>
          <w:p w14:paraId="24E89145" w14:textId="77777777" w:rsidR="00E53CE6" w:rsidRPr="00AD0375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</w:tr>
      <w:tr w:rsidR="00E53CE6" w14:paraId="38028B51" w14:textId="77777777" w:rsidTr="00D3682E">
        <w:trPr>
          <w:gridBefore w:val="3"/>
          <w:wBefore w:w="5004" w:type="dxa"/>
          <w:trHeight w:val="720"/>
        </w:trPr>
        <w:tc>
          <w:tcPr>
            <w:tcW w:w="2259" w:type="dxa"/>
            <w:vAlign w:val="bottom"/>
          </w:tcPr>
          <w:p w14:paraId="3E5A965D" w14:textId="77777777" w:rsidR="00E53CE6" w:rsidRPr="00984E59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3C7D76F3" wp14:editId="34490E56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54610</wp:posOffset>
                      </wp:positionV>
                      <wp:extent cx="1399032" cy="374904"/>
                      <wp:effectExtent l="133350" t="114300" r="86995" b="1206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9032" cy="374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EEC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8890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bliqueTopLeft"/>
                                <a:lightRig rig="soft" dir="t">
                                  <a:rot lat="0" lon="0" rev="18000000"/>
                                </a:lightRig>
                              </a:scene3d>
                              <a:sp3d contourW="44450" prstMaterial="matte">
                                <a:bevelT w="63500" h="63500" prst="relaxedInset"/>
                                <a:contourClr>
                                  <a:srgbClr val="FFFFFF"/>
                                </a:contourClr>
                              </a:sp3d>
                            </wps:spPr>
                            <wps:txbx>
                              <w:txbxContent>
                                <w:p w14:paraId="76E08B19" w14:textId="77777777" w:rsidR="00E53CE6" w:rsidRPr="00E53CE6" w:rsidRDefault="00E53CE6" w:rsidP="00E53CE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E53CE6"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TOTAL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D76F3" id="Rectangle 15" o:spid="_x0000_s1029" style="position:absolute;left:0;text-align:left;margin-left:3pt;margin-top:4.3pt;width:110.15pt;height:29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" fillcolor="#4baeec" stroked="f" strokeweight="1pt">
                      <v:shadow on="t" color="black" offset="0,1pt"/>
                      <o:extrusion v:ext="view" viewpoint="-100pt,-100pt" viewpointorigin="-.5" skewangle="0" type="perspective"/>
                      <v:textbox>
                        <w:txbxContent>
                          <w:p w14:paraId="76E08B19" w14:textId="77777777" w:rsidR="00E53CE6" w:rsidRPr="00E53CE6" w:rsidRDefault="00E53CE6" w:rsidP="00E53C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53CE6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TOTAL 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" w:type="dxa"/>
            <w:vAlign w:val="bottom"/>
          </w:tcPr>
          <w:p w14:paraId="344731D2" w14:textId="77777777" w:rsidR="00E53CE6" w:rsidRPr="00984E59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6"/>
              </w:rPr>
            </w:pPr>
          </w:p>
        </w:tc>
        <w:tc>
          <w:tcPr>
            <w:tcW w:w="1935" w:type="dxa"/>
            <w:vAlign w:val="center"/>
          </w:tcPr>
          <w:p w14:paraId="2A4F1C6F" w14:textId="77777777" w:rsidR="00E53CE6" w:rsidRPr="00C83440" w:rsidRDefault="000A63AC" w:rsidP="004F5E95">
            <w:pPr>
              <w:keepNext/>
              <w:keepLines/>
              <w:spacing w:before="80"/>
              <w:jc w:val="right"/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</w:pPr>
            <w:r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fldChar w:fldCharType="begin"/>
            </w:r>
            <w:r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instrText xml:space="preserve"> =SUM(ABOVE) \# "###0" </w:instrText>
            </w:r>
            <w:r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fldChar w:fldCharType="separate"/>
            </w:r>
            <w:r>
              <w:rPr>
                <w:rFonts w:ascii="Calibri Light" w:hAnsi="Calibri Light"/>
                <w:b/>
                <w:bCs/>
                <w:noProof/>
                <w:color w:val="7F7F7F" w:themeColor="text1" w:themeTint="80"/>
                <w:sz w:val="24"/>
                <w:u w:val="double"/>
              </w:rPr>
              <w:t xml:space="preserve">   0</w:t>
            </w:r>
            <w:r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fldChar w:fldCharType="end"/>
            </w:r>
            <w:r w:rsidR="003038CB" w:rsidRPr="00C83440"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t> $</w:t>
            </w:r>
          </w:p>
        </w:tc>
      </w:tr>
    </w:tbl>
    <w:p w14:paraId="54A776B8" w14:textId="77777777" w:rsidR="00E53CE6" w:rsidRDefault="00E53CE6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378257F2" w14:textId="77777777" w:rsidR="00E53CE6" w:rsidRDefault="00E53CE6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1E74B65C" w14:textId="77777777" w:rsidR="00E21317" w:rsidRPr="00891EC8" w:rsidRDefault="00E21317" w:rsidP="004F5E95">
      <w:pPr>
        <w:keepNext/>
        <w:keepLines/>
        <w:spacing w:after="0" w:line="240" w:lineRule="auto"/>
        <w:jc w:val="both"/>
        <w:rPr>
          <w:rFonts w:cstheme="minorHAnsi"/>
          <w:b/>
          <w:bCs/>
          <w:color w:val="4BAEEC"/>
          <w:spacing w:val="60"/>
          <w:sz w:val="24"/>
        </w:rPr>
      </w:pPr>
      <w:r w:rsidRPr="00891EC8">
        <w:rPr>
          <w:rFonts w:cstheme="minorHAnsi"/>
          <w:b/>
          <w:bCs/>
          <w:color w:val="4BAEEC"/>
          <w:spacing w:val="60"/>
          <w:sz w:val="24"/>
        </w:rPr>
        <w:t>STRUCTURE DE FINANCEMENT DU PROJET</w:t>
      </w:r>
    </w:p>
    <w:p w14:paraId="7E8499EC" w14:textId="77777777" w:rsidR="00561929" w:rsidRDefault="0032305F" w:rsidP="00561929">
      <w:pPr>
        <w:keepNext/>
        <w:keepLines/>
        <w:spacing w:after="0" w:line="240" w:lineRule="auto"/>
        <w:jc w:val="both"/>
        <w:rPr>
          <w:rFonts w:ascii="Calibri Light" w:hAnsi="Calibri Light"/>
          <w:vanish/>
          <w:color w:val="C00000"/>
          <w:sz w:val="24"/>
        </w:rPr>
      </w:pPr>
      <w:r w:rsidRPr="0032305F">
        <w:rPr>
          <w:rFonts w:ascii="Calibri Light" w:hAnsi="Calibri Light"/>
          <w:vanish/>
          <w:color w:val="C00000"/>
          <w:sz w:val="24"/>
        </w:rPr>
        <w:t xml:space="preserve">Le </w:t>
      </w:r>
      <w:r>
        <w:rPr>
          <w:rFonts w:ascii="Calibri Light" w:hAnsi="Calibri Light"/>
          <w:vanish/>
          <w:color w:val="C00000"/>
          <w:sz w:val="24"/>
        </w:rPr>
        <w:t>montant de la structure de financement de votre projet</w:t>
      </w:r>
      <w:r w:rsidRPr="0032305F">
        <w:rPr>
          <w:rFonts w:ascii="Calibri Light" w:hAnsi="Calibri Light"/>
          <w:vanish/>
          <w:color w:val="C00000"/>
          <w:sz w:val="24"/>
        </w:rPr>
        <w:t xml:space="preserve"> sera calculé automatiquement au moment </w:t>
      </w:r>
      <w:r w:rsidR="00BB6658">
        <w:rPr>
          <w:rFonts w:ascii="Calibri Light" w:hAnsi="Calibri Light"/>
          <w:vanish/>
          <w:color w:val="C00000"/>
          <w:sz w:val="24"/>
        </w:rPr>
        <w:t>de</w:t>
      </w:r>
      <w:r w:rsidRPr="0032305F">
        <w:rPr>
          <w:rFonts w:ascii="Calibri Light" w:hAnsi="Calibri Light"/>
          <w:vanish/>
          <w:color w:val="C00000"/>
          <w:sz w:val="24"/>
        </w:rPr>
        <w:t xml:space="preserve"> l’impression de ce document.</w:t>
      </w:r>
      <w:r w:rsidR="00561929">
        <w:rPr>
          <w:rFonts w:ascii="Calibri Light" w:hAnsi="Calibri Light"/>
          <w:vanish/>
          <w:color w:val="C00000"/>
          <w:sz w:val="24"/>
        </w:rPr>
        <w:t xml:space="preserve"> Pour l’ajout d’une source de financement, veuillez cliquer sur l’icône « + » situé à droite de la cellule « MONTANT ».</w:t>
      </w:r>
    </w:p>
    <w:p w14:paraId="4011DCE8" w14:textId="77777777" w:rsidR="00473733" w:rsidRDefault="00473733" w:rsidP="004F5E95">
      <w:pPr>
        <w:keepNext/>
        <w:keepLines/>
        <w:spacing w:after="0" w:line="240" w:lineRule="auto"/>
        <w:jc w:val="both"/>
        <w:rPr>
          <w:rFonts w:ascii="Calibri Light" w:hAnsi="Calibri Light"/>
          <w:vanish/>
          <w:color w:val="C00000"/>
          <w:sz w:val="24"/>
        </w:rPr>
      </w:pPr>
    </w:p>
    <w:p w14:paraId="085498F6" w14:textId="77777777" w:rsidR="004F5E95" w:rsidRPr="004F5E95" w:rsidRDefault="004F5E95" w:rsidP="004F5E95">
      <w:pPr>
        <w:keepNext/>
        <w:keepLines/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tbl>
      <w:tblPr>
        <w:tblStyle w:val="Grilledutableau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9"/>
        <w:gridCol w:w="150"/>
        <w:gridCol w:w="1305"/>
        <w:gridCol w:w="2259"/>
        <w:gridCol w:w="162"/>
        <w:gridCol w:w="1935"/>
      </w:tblGrid>
      <w:tr w:rsidR="00E53CE6" w14:paraId="547553DB" w14:textId="77777777" w:rsidTr="00E53CE6">
        <w:trPr>
          <w:trHeight w:val="648"/>
        </w:trPr>
        <w:tc>
          <w:tcPr>
            <w:tcW w:w="3549" w:type="dxa"/>
          </w:tcPr>
          <w:p w14:paraId="307CBF54" w14:textId="77777777" w:rsidR="00984E59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71B7CCB6" wp14:editId="3335494B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54610</wp:posOffset>
                      </wp:positionV>
                      <wp:extent cx="2203704" cy="374904"/>
                      <wp:effectExtent l="133350" t="114300" r="101600" b="1206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3704" cy="374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EEC"/>
                              </a:solidFill>
                              <a:ln>
                                <a:noFill/>
                              </a:ln>
                              <a:effectLst>
                                <a:outerShdw blurRad="8890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bliqueTopLeft"/>
                                <a:lightRig rig="soft" dir="t">
                                  <a:rot lat="0" lon="0" rev="18000000"/>
                                </a:lightRig>
                              </a:scene3d>
                              <a:sp3d contourW="44450" prstMaterial="matte">
                                <a:bevelT w="63500" h="63500" prst="relaxedInset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1A2C33" w14:textId="77777777" w:rsidR="00984E59" w:rsidRPr="00DE38B7" w:rsidRDefault="00984E59" w:rsidP="00984E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SOU</w:t>
                                  </w:r>
                                  <w:r w:rsidR="002E4FBF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CE DE FINANCEMENT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7CCB6" id="Rectangle 10" o:spid="_x0000_s1030" style="position:absolute;left:0;text-align:left;margin-left:3pt;margin-top:4.3pt;width:173.5pt;height:29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" fillcolor="#4baeec" stroked="f" strokeweight="1pt">
                      <v:shadow on="t" color="black" offset="0,1pt"/>
                      <o:extrusion v:ext="view" viewpoint="-100pt,-100pt" viewpointorigin="-.5" skewangle="0" type="perspective"/>
                      <v:textbox>
                        <w:txbxContent>
                          <w:p w14:paraId="3E1A2C33" w14:textId="77777777" w:rsidR="00984E59" w:rsidRPr="00DE38B7" w:rsidRDefault="00984E59" w:rsidP="00984E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SOU</w:t>
                            </w:r>
                            <w:r w:rsidR="002E4FB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CE DE FINANCEMENT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" w:type="dxa"/>
          </w:tcPr>
          <w:p w14:paraId="3CC4C891" w14:textId="77777777" w:rsidR="00984E59" w:rsidRPr="00984E59" w:rsidRDefault="00984E59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6"/>
              </w:rPr>
            </w:pPr>
          </w:p>
        </w:tc>
        <w:tc>
          <w:tcPr>
            <w:tcW w:w="3564" w:type="dxa"/>
            <w:gridSpan w:val="2"/>
          </w:tcPr>
          <w:p w14:paraId="644F2E5A" w14:textId="77777777" w:rsidR="00984E59" w:rsidRPr="00984E59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24"/>
              </w:rPr>
            </w:pPr>
            <w:r w:rsidRPr="00274978">
              <w:rPr>
                <w:rFonts w:ascii="Calibri Light" w:hAnsi="Calibri Light"/>
                <w:noProof/>
                <w:color w:val="7F7F7F" w:themeColor="text1" w:themeTint="8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1E49A0BC" wp14:editId="09A801A6">
                      <wp:simplePos x="0" y="0"/>
                      <wp:positionH relativeFrom="column">
                        <wp:posOffset>42470</wp:posOffset>
                      </wp:positionH>
                      <wp:positionV relativeFrom="paragraph">
                        <wp:posOffset>55805</wp:posOffset>
                      </wp:positionV>
                      <wp:extent cx="2212848" cy="374904"/>
                      <wp:effectExtent l="133350" t="114300" r="92710" b="1206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12848" cy="374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EEC"/>
                              </a:solidFill>
                              <a:ln>
                                <a:noFill/>
                              </a:ln>
                              <a:effectLst>
                                <a:outerShdw blurRad="8890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bliqueTopLeft"/>
                                <a:lightRig rig="soft" dir="t">
                                  <a:rot lat="0" lon="0" rev="18000000"/>
                                </a:lightRig>
                              </a:scene3d>
                              <a:sp3d contourW="44450" prstMaterial="matte">
                                <a:bevelT w="63500" h="63500" prst="relaxedInset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1DC4BD" w14:textId="77777777" w:rsidR="00984E59" w:rsidRPr="00DE38B7" w:rsidRDefault="00984E59" w:rsidP="00984E5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TYPE DE FINANCEMENT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9A0BC" id="Rectangle 11" o:spid="_x0000_s1031" style="position:absolute;left:0;text-align:left;margin-left:3.35pt;margin-top:4.4pt;width:174.25pt;height:29.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" fillcolor="#4baeec" stroked="f" strokeweight="1pt">
                      <v:shadow on="t" color="black" offset="0,1pt"/>
                      <o:extrusion v:ext="view" viewpoint="-100pt,-100pt" viewpointorigin="-.5" skewangle="0" type="perspective"/>
                      <v:textbox>
                        <w:txbxContent>
                          <w:p w14:paraId="671DC4BD" w14:textId="77777777" w:rsidR="00984E59" w:rsidRPr="00DE38B7" w:rsidRDefault="00984E59" w:rsidP="00984E5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TYPE DE FINANCEMENT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" w:type="dxa"/>
          </w:tcPr>
          <w:p w14:paraId="4CB21E11" w14:textId="77777777" w:rsidR="00984E59" w:rsidRPr="00984E59" w:rsidRDefault="00984E59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6"/>
              </w:rPr>
            </w:pPr>
          </w:p>
        </w:tc>
        <w:tc>
          <w:tcPr>
            <w:tcW w:w="1935" w:type="dxa"/>
          </w:tcPr>
          <w:p w14:paraId="6838572D" w14:textId="77777777" w:rsidR="00984E59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24"/>
              </w:rPr>
            </w:pPr>
            <w:r w:rsidRPr="00274978">
              <w:rPr>
                <w:rFonts w:ascii="Calibri Light" w:hAnsi="Calibri Light"/>
                <w:noProof/>
                <w:color w:val="7F7F7F" w:themeColor="text1" w:themeTint="80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0D53FD5F" wp14:editId="6A2BE49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54610</wp:posOffset>
                      </wp:positionV>
                      <wp:extent cx="1188720" cy="374904"/>
                      <wp:effectExtent l="133350" t="114300" r="87630" b="1206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8720" cy="374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EEC"/>
                              </a:solidFill>
                              <a:ln>
                                <a:noFill/>
                              </a:ln>
                              <a:effectLst>
                                <a:outerShdw blurRad="8890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bliqueTopLeft"/>
                                <a:lightRig rig="soft" dir="t">
                                  <a:rot lat="0" lon="0" rev="18000000"/>
                                </a:lightRig>
                              </a:scene3d>
                              <a:sp3d contourW="44450" prstMaterial="matte">
                                <a:bevelT w="63500" h="63500" prst="relaxedInset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70207D" w14:textId="77777777" w:rsidR="00AD0375" w:rsidRPr="00DE38B7" w:rsidRDefault="00AD0375" w:rsidP="00AD03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MONTANT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3FD5F" id="Rectangle 12" o:spid="_x0000_s1032" style="position:absolute;left:0;text-align:left;margin-left:3.6pt;margin-top:4.3pt;width:93.6pt;height:29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" fillcolor="#4baeec" stroked="f" strokeweight="1pt">
                      <v:shadow on="t" color="black" offset="0,1pt"/>
                      <o:extrusion v:ext="view" viewpoint="-100pt,-100pt" viewpointorigin="-.5" skewangle="0" type="perspective"/>
                      <v:textbox>
                        <w:txbxContent>
                          <w:p w14:paraId="4470207D" w14:textId="77777777" w:rsidR="00AD0375" w:rsidRPr="00DE38B7" w:rsidRDefault="00AD0375" w:rsidP="00AD037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MONTANT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E53CE6" w14:paraId="1C234B47" w14:textId="77777777" w:rsidTr="002E4FBF">
        <w:tc>
          <w:tcPr>
            <w:tcW w:w="3549" w:type="dxa"/>
          </w:tcPr>
          <w:p w14:paraId="341ED1B9" w14:textId="77777777" w:rsidR="00984E59" w:rsidRPr="00AD0375" w:rsidRDefault="00984E59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50" w:type="dxa"/>
          </w:tcPr>
          <w:p w14:paraId="1D6085E5" w14:textId="77777777" w:rsidR="00984E59" w:rsidRPr="00AD0375" w:rsidRDefault="00984E59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3564" w:type="dxa"/>
            <w:gridSpan w:val="2"/>
          </w:tcPr>
          <w:p w14:paraId="1AFD53F2" w14:textId="77777777" w:rsidR="00984E59" w:rsidRPr="00AD0375" w:rsidRDefault="00984E59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62" w:type="dxa"/>
          </w:tcPr>
          <w:p w14:paraId="038A35C5" w14:textId="77777777" w:rsidR="00984E59" w:rsidRPr="00AD0375" w:rsidRDefault="00984E59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935" w:type="dxa"/>
          </w:tcPr>
          <w:p w14:paraId="683D8BA6" w14:textId="77777777" w:rsidR="00984E59" w:rsidRPr="00AD0375" w:rsidRDefault="00984E59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</w:tr>
      <w:sdt>
        <w:sdtPr>
          <w:rPr>
            <w:rFonts w:ascii="Calibri Light" w:hAnsi="Calibri Light"/>
            <w:color w:val="7F7F7F" w:themeColor="text1" w:themeTint="80"/>
            <w:sz w:val="24"/>
          </w:rPr>
          <w:id w:val="903409477"/>
          <w15:repeatingSection/>
        </w:sdtPr>
        <w:sdtContent>
          <w:sdt>
            <w:sdtPr>
              <w:rPr>
                <w:rFonts w:ascii="Calibri Light" w:hAnsi="Calibri Light"/>
                <w:color w:val="7F7F7F" w:themeColor="text1" w:themeTint="80"/>
                <w:sz w:val="24"/>
              </w:rPr>
              <w:id w:val="917837807"/>
              <w:placeholder>
                <w:docPart w:val="A9E7D40B666041CC8A0625566147A613"/>
              </w:placeholder>
              <w15:repeatingSectionItem/>
            </w:sdtPr>
            <w:sdtContent>
              <w:sdt>
                <w:sdtPr>
                  <w:rPr>
                    <w:rFonts w:ascii="Calibri Light" w:hAnsi="Calibri Light"/>
                    <w:color w:val="7F7F7F" w:themeColor="text1" w:themeTint="80"/>
                    <w:sz w:val="24"/>
                  </w:rPr>
                  <w:id w:val="1846661311"/>
                  <w:lock w:val="sdtLocked"/>
                  <w15:appearance w15:val="hidden"/>
                  <w15:repeatingSection>
                    <w15:doNotAllowInsertDeleteSection w:val="1"/>
                  </w15:repeatingSection>
                </w:sdtPr>
                <w:sdtContent>
                  <w:sdt>
                    <w:sdtPr>
                      <w:rPr>
                        <w:rFonts w:ascii="Calibri Light" w:hAnsi="Calibri Light"/>
                        <w:color w:val="7F7F7F" w:themeColor="text1" w:themeTint="80"/>
                        <w:sz w:val="24"/>
                      </w:rPr>
                      <w:id w:val="-85845085"/>
                      <w:lock w:val="sdtLocked"/>
                      <w:placeholder>
                        <w:docPart w:val="A9E7D40B666041CC8A0625566147A613"/>
                      </w:placeholder>
                      <w15:appearance w15:val="hidden"/>
                      <w15:repeatingSectionItem/>
                    </w:sdtPr>
                    <w:sdtContent>
                      <w:tr w:rsidR="00E53CE6" w14:paraId="0F88523E" w14:textId="77777777" w:rsidTr="002E4FBF">
                        <w:trPr>
                          <w:trHeight w:val="432"/>
                        </w:trPr>
                        <w:sdt>
                          <w:sdtPr>
                            <w:rPr>
                              <w:rFonts w:ascii="Calibri Light" w:hAnsi="Calibri Light"/>
                              <w:color w:val="7F7F7F" w:themeColor="text1" w:themeTint="80"/>
                              <w:sz w:val="24"/>
                            </w:rPr>
                            <w:id w:val="781150712"/>
                            <w:lock w:val="sdtLocked"/>
                            <w:placeholder>
                              <w:docPart w:val="BE8E0EECEAB24773AD3EC270F4820645"/>
                            </w:placeholder>
                            <w:showingPlcHdr/>
                            <w15:appearance w15:val="hidden"/>
                            <w:text/>
                          </w:sdtPr>
                          <w:sdtContent>
                            <w:tc>
                              <w:tcPr>
                                <w:tcW w:w="3549" w:type="dxa"/>
                                <w:tcBorders>
                                  <w:bottom w:val="dotted" w:sz="4" w:space="0" w:color="7F7F7F" w:themeColor="text1" w:themeTint="80"/>
                                </w:tcBorders>
                                <w:vAlign w:val="bottom"/>
                              </w:tcPr>
                              <w:p w14:paraId="110BB2D2" w14:textId="77777777" w:rsidR="00984E59" w:rsidRPr="002E4FBF" w:rsidRDefault="002E4FBF" w:rsidP="004F5E95">
                                <w:pPr>
                                  <w:keepNext/>
                                  <w:keepLines/>
                                  <w:rPr>
                                    <w:rFonts w:ascii="Calibri Light" w:hAnsi="Calibri Light"/>
                                    <w:color w:val="7F7F7F" w:themeColor="text1" w:themeTint="80"/>
                                    <w:sz w:val="24"/>
                                  </w:rPr>
                                </w:pPr>
                                <w:r>
                                  <w:rPr>
                                    <w:rStyle w:val="Textedelespacerserv"/>
                                    <w:rFonts w:ascii="Calibri Light" w:hAnsi="Calibri Light"/>
                                    <w:color w:val="7F7F7F" w:themeColor="text1" w:themeTint="80"/>
                                    <w:sz w:val="24"/>
                                  </w:rPr>
                                  <w:t>Source de financement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50" w:type="dxa"/>
                            <w:vAlign w:val="bottom"/>
                          </w:tcPr>
                          <w:p w14:paraId="08D7D578" w14:textId="77777777" w:rsidR="00984E59" w:rsidRPr="00274978" w:rsidRDefault="00984E59" w:rsidP="004F5E95">
                            <w:pPr>
                              <w:keepNext/>
                              <w:keepLines/>
                              <w:jc w:val="both"/>
                              <w:rPr>
                                <w:rFonts w:ascii="Calibri Light" w:hAnsi="Calibri Light"/>
                                <w:color w:val="7F7F7F" w:themeColor="text1" w:themeTint="80"/>
                                <w:sz w:val="8"/>
                                <w:szCs w:val="6"/>
                              </w:rPr>
                            </w:pPr>
                          </w:p>
                        </w:tc>
                        <w:sdt>
                          <w:sdtPr>
                            <w:rPr>
                              <w:rFonts w:ascii="Calibri Light" w:hAnsi="Calibri Light"/>
                              <w:color w:val="7F7F7F" w:themeColor="text1" w:themeTint="80"/>
                              <w:sz w:val="24"/>
                            </w:rPr>
                            <w:alias w:val="Type de financement"/>
                            <w:tag w:val="Type de financement"/>
                            <w:id w:val="1429694157"/>
                            <w:lock w:val="sdtLocked"/>
                            <w:placeholder>
                              <w:docPart w:val="B3110C2CC58842118B1DB0B5D99A2AAF"/>
                            </w:placeholder>
                            <w:showingPlcHdr/>
                            <w:dropDownList>
                              <w:listItem w:value="Choisissez un élément."/>
                              <w:listItem w:displayText="En nature" w:value="En nature"/>
                              <w:listItem w:displayText="Fonds propre" w:value="Fonds propre"/>
                              <w:listItem w:displayText="Prêt" w:value="Prêt"/>
                              <w:listItem w:displayText="Subvention" w:value="Subvention"/>
                            </w:dropDownList>
                          </w:sdtPr>
                          <w:sdtContent>
                            <w:tc>
                              <w:tcPr>
                                <w:tcW w:w="3564" w:type="dxa"/>
                                <w:gridSpan w:val="2"/>
                                <w:tcBorders>
                                  <w:bottom w:val="dotted" w:sz="4" w:space="0" w:color="7F7F7F" w:themeColor="text1" w:themeTint="80"/>
                                </w:tcBorders>
                                <w:vAlign w:val="bottom"/>
                              </w:tcPr>
                              <w:p w14:paraId="5B251264" w14:textId="77777777" w:rsidR="00984E59" w:rsidRPr="00903124" w:rsidRDefault="00903124" w:rsidP="004F5E95">
                                <w:pPr>
                                  <w:keepNext/>
                                  <w:keepLines/>
                                  <w:jc w:val="both"/>
                                  <w:rPr>
                                    <w:rFonts w:ascii="Calibri Light" w:hAnsi="Calibri Light"/>
                                    <w:color w:val="7F7F7F" w:themeColor="text1" w:themeTint="80"/>
                                    <w:sz w:val="24"/>
                                  </w:rPr>
                                </w:pPr>
                                <w:r w:rsidRPr="00903124">
                                  <w:rPr>
                                    <w:rStyle w:val="Textedelespacerserv"/>
                                    <w:rFonts w:ascii="Calibri Light" w:hAnsi="Calibri Light"/>
                                    <w:color w:val="7F7F7F" w:themeColor="text1" w:themeTint="80"/>
                                    <w:sz w:val="24"/>
                                  </w:rPr>
                                  <w:t>Choisissez un élément.</w:t>
                                </w:r>
                              </w:p>
                            </w:tc>
                          </w:sdtContent>
                        </w:sdt>
                        <w:tc>
                          <w:tcPr>
                            <w:tcW w:w="162" w:type="dxa"/>
                            <w:vAlign w:val="bottom"/>
                          </w:tcPr>
                          <w:p w14:paraId="383F7034" w14:textId="77777777" w:rsidR="00984E59" w:rsidRPr="00274978" w:rsidRDefault="00984E59" w:rsidP="004F5E95">
                            <w:pPr>
                              <w:keepNext/>
                              <w:keepLines/>
                              <w:jc w:val="both"/>
                              <w:rPr>
                                <w:rFonts w:ascii="Calibri Light" w:hAnsi="Calibri Light"/>
                                <w:color w:val="7F7F7F" w:themeColor="text1" w:themeTint="80"/>
                                <w:sz w:val="8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935" w:type="dxa"/>
                            <w:tcBorders>
                              <w:bottom w:val="dotted" w:sz="4" w:space="0" w:color="7F7F7F" w:themeColor="text1" w:themeTint="80"/>
                            </w:tcBorders>
                            <w:vAlign w:val="bottom"/>
                          </w:tcPr>
                          <w:p w14:paraId="74C0479D" w14:textId="77777777" w:rsidR="00984E59" w:rsidRPr="00274978" w:rsidRDefault="002E4FBF" w:rsidP="004F5E95">
                            <w:pPr>
                              <w:keepNext/>
                              <w:keepLines/>
                              <w:jc w:val="right"/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fldChar w:fldCharType="begin">
                                <w:ffData>
                                  <w:name w:val="Texte4"/>
                                  <w:enabled/>
                                  <w:calcOnExit w:val="0"/>
                                  <w:textInput>
                                    <w:type w:val="number"/>
                                    <w:format w:val="# ##0"/>
                                  </w:textInput>
                                </w:ffData>
                              </w:fldChar>
                            </w:r>
                            <w:bookmarkStart w:id="2" w:name="Texte4"/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instrText xml:space="preserve"> FORMTEXT </w:instrText>
                            </w:r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</w:r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fldChar w:fldCharType="separate"/>
                            </w:r>
                            <w:r w:rsidR="00A47047"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 w:rsidR="00A47047"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 w:rsidR="00A47047"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 w:rsidR="00A47047"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 w:rsidR="00A47047">
                              <w:rPr>
                                <w:rFonts w:ascii="Calibri Light" w:hAnsi="Calibri Light"/>
                                <w:noProof/>
                                <w:color w:val="7F7F7F" w:themeColor="text1" w:themeTint="80"/>
                                <w:sz w:val="24"/>
                              </w:rPr>
                              <w:t> </w:t>
                            </w:r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fldChar w:fldCharType="end"/>
                            </w:r>
                            <w:bookmarkEnd w:id="2"/>
                            <w:r>
                              <w:rPr>
                                <w:rFonts w:ascii="Calibri Light" w:hAnsi="Calibri Light"/>
                                <w:color w:val="7F7F7F" w:themeColor="text1" w:themeTint="80"/>
                                <w:sz w:val="24"/>
                              </w:rPr>
                              <w:t> $</w:t>
                            </w:r>
                          </w:p>
                        </w:tc>
                      </w:tr>
                    </w:sdtContent>
                  </w:sdt>
                </w:sdtContent>
              </w:sdt>
            </w:sdtContent>
          </w:sdt>
        </w:sdtContent>
      </w:sdt>
      <w:tr w:rsidR="00E53CE6" w14:paraId="17A48384" w14:textId="77777777" w:rsidTr="002E4FBF">
        <w:tc>
          <w:tcPr>
            <w:tcW w:w="3549" w:type="dxa"/>
            <w:tcBorders>
              <w:top w:val="dotted" w:sz="4" w:space="0" w:color="7F7F7F" w:themeColor="text1" w:themeTint="80"/>
            </w:tcBorders>
          </w:tcPr>
          <w:p w14:paraId="7BC7BFE7" w14:textId="77777777" w:rsidR="00AD0375" w:rsidRPr="00AD0375" w:rsidRDefault="00AD0375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50" w:type="dxa"/>
          </w:tcPr>
          <w:p w14:paraId="391A07A4" w14:textId="77777777" w:rsidR="00AD0375" w:rsidRPr="00AD0375" w:rsidRDefault="00AD0375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3564" w:type="dxa"/>
            <w:gridSpan w:val="2"/>
            <w:tcBorders>
              <w:top w:val="dotted" w:sz="4" w:space="0" w:color="7F7F7F" w:themeColor="text1" w:themeTint="80"/>
            </w:tcBorders>
          </w:tcPr>
          <w:p w14:paraId="36A3E8D5" w14:textId="77777777" w:rsidR="00AD0375" w:rsidRPr="00AD0375" w:rsidRDefault="00AD0375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62" w:type="dxa"/>
          </w:tcPr>
          <w:p w14:paraId="49280D71" w14:textId="77777777" w:rsidR="00AD0375" w:rsidRPr="00AD0375" w:rsidRDefault="00AD0375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  <w:tc>
          <w:tcPr>
            <w:tcW w:w="1935" w:type="dxa"/>
            <w:tcBorders>
              <w:top w:val="dotted" w:sz="4" w:space="0" w:color="7F7F7F" w:themeColor="text1" w:themeTint="80"/>
            </w:tcBorders>
          </w:tcPr>
          <w:p w14:paraId="20988EA1" w14:textId="77777777" w:rsidR="00AD0375" w:rsidRPr="00AD0375" w:rsidRDefault="00AD0375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8"/>
              </w:rPr>
            </w:pPr>
          </w:p>
        </w:tc>
      </w:tr>
      <w:tr w:rsidR="00AD0375" w14:paraId="4AD0132D" w14:textId="77777777" w:rsidTr="00E53CE6">
        <w:trPr>
          <w:gridBefore w:val="3"/>
          <w:wBefore w:w="5004" w:type="dxa"/>
          <w:trHeight w:val="720"/>
        </w:trPr>
        <w:tc>
          <w:tcPr>
            <w:tcW w:w="2259" w:type="dxa"/>
            <w:vAlign w:val="bottom"/>
          </w:tcPr>
          <w:p w14:paraId="1D562E4E" w14:textId="77777777" w:rsidR="00AD0375" w:rsidRPr="00984E59" w:rsidRDefault="00E53CE6" w:rsidP="004F5E95">
            <w:pPr>
              <w:keepNext/>
              <w:keepLines/>
              <w:jc w:val="both"/>
              <w:rPr>
                <w:rFonts w:ascii="Calibri Light" w:hAnsi="Calibri Light"/>
                <w:sz w:val="24"/>
              </w:rPr>
            </w:pPr>
            <w:r>
              <w:rPr>
                <w:rFonts w:ascii="Calibri Light" w:hAnsi="Calibri Light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30EDBF8A" wp14:editId="2BD9D193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54610</wp:posOffset>
                      </wp:positionV>
                      <wp:extent cx="1399032" cy="374904"/>
                      <wp:effectExtent l="133350" t="114300" r="86995" b="1206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9032" cy="3749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EEC"/>
                              </a:solidFill>
                              <a:ln>
                                <a:noFill/>
                              </a:ln>
                              <a:effectLst>
                                <a:outerShdw blurRad="8890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bliqueTopLeft"/>
                                <a:lightRig rig="soft" dir="t">
                                  <a:rot lat="0" lon="0" rev="18000000"/>
                                </a:lightRig>
                              </a:scene3d>
                              <a:sp3d contourW="44450" prstMaterial="matte">
                                <a:bevelT w="63500" h="63500" prst="relaxedInset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73BFA7" w14:textId="77777777" w:rsidR="00AD0375" w:rsidRPr="00DE38B7" w:rsidRDefault="00AD0375" w:rsidP="00AD037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TOTAL 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DBF8A" id="Rectangle 13" o:spid="_x0000_s1033" style="position:absolute;left:0;text-align:left;margin-left:3pt;margin-top:4.3pt;width:110.15pt;height:29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" fillcolor="#4baeec" stroked="f" strokeweight="1pt">
                      <v:shadow on="t" color="black" offset="0,1pt"/>
                      <o:extrusion v:ext="view" viewpoint="-100pt,-100pt" viewpointorigin="-.5" skewangle="0" type="perspective"/>
                      <v:textbox>
                        <w:txbxContent>
                          <w:p w14:paraId="0773BFA7" w14:textId="77777777" w:rsidR="00AD0375" w:rsidRPr="00DE38B7" w:rsidRDefault="00AD0375" w:rsidP="00AD037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TOTAL :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62" w:type="dxa"/>
            <w:vAlign w:val="bottom"/>
          </w:tcPr>
          <w:p w14:paraId="0E3B2787" w14:textId="77777777" w:rsidR="00AD0375" w:rsidRPr="00984E59" w:rsidRDefault="00AD0375" w:rsidP="004F5E95">
            <w:pPr>
              <w:keepNext/>
              <w:keepLines/>
              <w:jc w:val="both"/>
              <w:rPr>
                <w:rFonts w:ascii="Calibri Light" w:hAnsi="Calibri Light"/>
                <w:sz w:val="8"/>
                <w:szCs w:val="6"/>
              </w:rPr>
            </w:pPr>
          </w:p>
        </w:tc>
        <w:tc>
          <w:tcPr>
            <w:tcW w:w="1935" w:type="dxa"/>
            <w:vAlign w:val="center"/>
          </w:tcPr>
          <w:p w14:paraId="0E681A92" w14:textId="77777777" w:rsidR="00AD0375" w:rsidRPr="00C83440" w:rsidRDefault="00AE47CC" w:rsidP="004F5E95">
            <w:pPr>
              <w:keepNext/>
              <w:keepLines/>
              <w:spacing w:before="100"/>
              <w:jc w:val="right"/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</w:pPr>
            <w:r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fldChar w:fldCharType="begin"/>
            </w:r>
            <w:r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instrText xml:space="preserve"> =SUM(ABOVE) \# "###0" </w:instrText>
            </w:r>
            <w:r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fldChar w:fldCharType="separate"/>
            </w:r>
            <w:r>
              <w:rPr>
                <w:rFonts w:ascii="Calibri Light" w:hAnsi="Calibri Light"/>
                <w:b/>
                <w:bCs/>
                <w:noProof/>
                <w:color w:val="7F7F7F" w:themeColor="text1" w:themeTint="80"/>
                <w:sz w:val="24"/>
                <w:u w:val="double"/>
              </w:rPr>
              <w:t xml:space="preserve">   0</w:t>
            </w:r>
            <w:r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fldChar w:fldCharType="end"/>
            </w:r>
            <w:r w:rsidR="002E4FBF" w:rsidRPr="00C83440">
              <w:rPr>
                <w:rFonts w:ascii="Calibri Light" w:hAnsi="Calibri Light"/>
                <w:b/>
                <w:bCs/>
                <w:color w:val="7F7F7F" w:themeColor="text1" w:themeTint="80"/>
                <w:sz w:val="24"/>
                <w:u w:val="double"/>
              </w:rPr>
              <w:t> $</w:t>
            </w:r>
          </w:p>
        </w:tc>
      </w:tr>
    </w:tbl>
    <w:p w14:paraId="2B7C91C5" w14:textId="77777777" w:rsidR="00AC6331" w:rsidRPr="00274978" w:rsidRDefault="00AC6331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64F10609" w14:textId="77777777" w:rsidR="00AC6331" w:rsidRPr="00274978" w:rsidRDefault="00AC6331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0D816E73" w14:textId="77777777" w:rsidR="00AD0375" w:rsidRPr="00274978" w:rsidRDefault="00AD0375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3976E9D3" w14:textId="77777777" w:rsidR="00AD0375" w:rsidRPr="00274978" w:rsidRDefault="00AD0375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tbl>
      <w:tblPr>
        <w:tblStyle w:val="Grilledutableau"/>
        <w:tblpPr w:leftFromText="144" w:rightFromText="144" w:vertAnchor="text" w:horzAnchor="page" w:tblpX="2219" w:tblpY="145"/>
        <w:tblW w:w="0" w:type="auto"/>
        <w:tblBorders>
          <w:top w:val="none" w:sz="0" w:space="0" w:color="auto"/>
          <w:left w:val="none" w:sz="0" w:space="0" w:color="auto"/>
          <w:bottom w:val="dotted" w:sz="4" w:space="0" w:color="7F7F7F" w:themeColor="text1" w:themeTint="80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5"/>
      </w:tblGrid>
      <w:tr w:rsidR="00FB32E2" w14:paraId="52B5C53D" w14:textId="77777777" w:rsidTr="00594779">
        <w:sdt>
          <w:sdtPr>
            <w:rPr>
              <w:rFonts w:ascii="Calibri Light" w:hAnsi="Calibri Light"/>
              <w:color w:val="7F7F7F" w:themeColor="text1" w:themeTint="80"/>
              <w:sz w:val="24"/>
            </w:rPr>
            <w:id w:val="-1369672498"/>
            <w:lock w:val="sdtLocked"/>
            <w:placeholder>
              <w:docPart w:val="501AB379DD7E466AAFB05845FBF86715"/>
            </w:placeholder>
            <w:showingPlcHdr/>
            <w15:appearance w15:val="hidden"/>
            <w:text/>
          </w:sdtPr>
          <w:sdtContent>
            <w:tc>
              <w:tcPr>
                <w:tcW w:w="5665" w:type="dxa"/>
              </w:tcPr>
              <w:p w14:paraId="21F51866" w14:textId="77777777" w:rsidR="00FB32E2" w:rsidRPr="00594779" w:rsidRDefault="00594779" w:rsidP="00BB6658">
                <w:pPr>
                  <w:keepNext/>
                  <w:keepLines/>
                  <w:jc w:val="center"/>
                  <w:rPr>
                    <w:rFonts w:ascii="Calibri Light" w:hAnsi="Calibri Light"/>
                    <w:color w:val="7F7F7F" w:themeColor="text1" w:themeTint="80"/>
                    <w:sz w:val="24"/>
                  </w:rPr>
                </w:pPr>
                <w:r w:rsidRPr="00594779">
                  <w:rPr>
                    <w:rStyle w:val="Textedelespacerserv"/>
                    <w:rFonts w:ascii="Calibri Light" w:hAnsi="Calibri Light"/>
                    <w:color w:val="7F7F7F" w:themeColor="text1" w:themeTint="80"/>
                    <w:sz w:val="24"/>
                  </w:rPr>
                  <w:t>Prénom et nom</w:t>
                </w:r>
              </w:p>
            </w:tc>
          </w:sdtContent>
        </w:sdt>
      </w:tr>
    </w:tbl>
    <w:p w14:paraId="225C9A3E" w14:textId="77777777" w:rsidR="00AC6331" w:rsidRPr="00274978" w:rsidRDefault="00000000" w:rsidP="00BB6658">
      <w:pPr>
        <w:keepNext/>
        <w:keepLines/>
        <w:tabs>
          <w:tab w:val="left" w:pos="432"/>
        </w:tabs>
        <w:spacing w:after="0" w:line="264" w:lineRule="auto"/>
        <w:jc w:val="both"/>
        <w:rPr>
          <w:rFonts w:ascii="Calibri Light" w:hAnsi="Calibri Light"/>
          <w:color w:val="7F7F7F" w:themeColor="text1" w:themeTint="80"/>
          <w:sz w:val="24"/>
        </w:rPr>
      </w:pPr>
      <w:sdt>
        <w:sdtPr>
          <w:rPr>
            <w:rFonts w:ascii="Calibri Light" w:hAnsi="Calibri Light"/>
            <w:color w:val="4BAEEC"/>
            <w:sz w:val="40"/>
            <w:szCs w:val="36"/>
          </w:rPr>
          <w:id w:val="-1958395726"/>
          <w:lock w:val="sdtLocked"/>
          <w15:appearance w15:val="hidden"/>
          <w14:checkbox>
            <w14:checked w14:val="0"/>
            <w14:checkedState w14:val="0050" w14:font="Wingdings 2"/>
            <w14:uncheckedState w14:val="2610" w14:font="MS Gothic"/>
          </w14:checkbox>
        </w:sdtPr>
        <w:sdtContent>
          <w:r w:rsidR="00594779" w:rsidRPr="005F7063">
            <w:rPr>
              <w:rFonts w:ascii="MS Gothic" w:eastAsia="MS Gothic" w:hAnsi="MS Gothic" w:hint="eastAsia"/>
              <w:color w:val="4BAEEC"/>
              <w:sz w:val="40"/>
              <w:szCs w:val="36"/>
            </w:rPr>
            <w:t>☐</w:t>
          </w:r>
        </w:sdtContent>
      </w:sdt>
      <w:r w:rsidR="00594779">
        <w:rPr>
          <w:rFonts w:ascii="Calibri Light" w:hAnsi="Calibri Light"/>
          <w:color w:val="7F7F7F" w:themeColor="text1" w:themeTint="80"/>
          <w:sz w:val="36"/>
          <w:szCs w:val="32"/>
        </w:rPr>
        <w:tab/>
      </w:r>
      <w:proofErr w:type="gramStart"/>
      <w:r w:rsidR="00AC6331" w:rsidRPr="00274978">
        <w:rPr>
          <w:rFonts w:ascii="Calibri Light" w:hAnsi="Calibri Light"/>
          <w:color w:val="7F7F7F" w:themeColor="text1" w:themeTint="80"/>
          <w:sz w:val="24"/>
        </w:rPr>
        <w:t>Je</w:t>
      </w:r>
      <w:r w:rsidR="00AD0375" w:rsidRPr="00274978">
        <w:rPr>
          <w:rFonts w:ascii="Calibri Light" w:hAnsi="Calibri Light"/>
          <w:color w:val="7F7F7F" w:themeColor="text1" w:themeTint="80"/>
          <w:sz w:val="24"/>
        </w:rPr>
        <w:t xml:space="preserve"> </w:t>
      </w:r>
      <w:r w:rsidR="00AC6331" w:rsidRPr="00274978">
        <w:rPr>
          <w:rFonts w:ascii="Calibri Light" w:hAnsi="Calibri Light"/>
          <w:color w:val="7F7F7F" w:themeColor="text1" w:themeTint="80"/>
          <w:sz w:val="24"/>
        </w:rPr>
        <w:t>autorise</w:t>
      </w:r>
      <w:proofErr w:type="gramEnd"/>
      <w:r w:rsidR="00AC6331" w:rsidRPr="00274978">
        <w:rPr>
          <w:rFonts w:ascii="Calibri Light" w:hAnsi="Calibri Light"/>
          <w:color w:val="7F7F7F" w:themeColor="text1" w:themeTint="80"/>
          <w:sz w:val="24"/>
        </w:rPr>
        <w:t xml:space="preserve"> la MRC du</w:t>
      </w:r>
      <w:r w:rsidR="00594779" w:rsidRPr="00274978">
        <w:rPr>
          <w:rFonts w:ascii="Calibri Light" w:hAnsi="Calibri Light"/>
          <w:color w:val="7F7F7F" w:themeColor="text1" w:themeTint="80"/>
          <w:sz w:val="24"/>
        </w:rPr>
        <w:t xml:space="preserve"> </w:t>
      </w:r>
      <w:r w:rsidR="00AC6331" w:rsidRPr="00274978">
        <w:rPr>
          <w:rFonts w:ascii="Calibri Light" w:hAnsi="Calibri Light"/>
          <w:color w:val="7F7F7F" w:themeColor="text1" w:themeTint="80"/>
          <w:sz w:val="24"/>
        </w:rPr>
        <w:t>Rocher-</w:t>
      </w:r>
      <w:r w:rsidR="00594779">
        <w:rPr>
          <w:rFonts w:ascii="Calibri Light" w:hAnsi="Calibri Light"/>
          <w:color w:val="7F7F7F" w:themeColor="text1" w:themeTint="80"/>
          <w:sz w:val="24"/>
        </w:rPr>
        <w:tab/>
      </w:r>
      <w:r w:rsidR="00AC6331" w:rsidRPr="00274978">
        <w:rPr>
          <w:rFonts w:ascii="Calibri Light" w:hAnsi="Calibri Light"/>
          <w:color w:val="7F7F7F" w:themeColor="text1" w:themeTint="80"/>
          <w:sz w:val="24"/>
        </w:rPr>
        <w:t>Percé a contacté les parties prenantes potentielles à mon projet (</w:t>
      </w:r>
      <w:r w:rsidR="004E7F21" w:rsidRPr="00274978">
        <w:rPr>
          <w:rFonts w:ascii="Calibri Light" w:hAnsi="Calibri Light"/>
          <w:color w:val="7F7F7F" w:themeColor="text1" w:themeTint="80"/>
          <w:sz w:val="24"/>
        </w:rPr>
        <w:t>b</w:t>
      </w:r>
      <w:r w:rsidR="00AC6331" w:rsidRPr="00274978">
        <w:rPr>
          <w:rFonts w:ascii="Calibri Light" w:hAnsi="Calibri Light"/>
          <w:color w:val="7F7F7F" w:themeColor="text1" w:themeTint="80"/>
          <w:sz w:val="24"/>
        </w:rPr>
        <w:t xml:space="preserve">ureau </w:t>
      </w:r>
      <w:r w:rsidR="004E7F21" w:rsidRPr="00274978">
        <w:rPr>
          <w:rFonts w:ascii="Calibri Light" w:hAnsi="Calibri Light"/>
          <w:color w:val="7F7F7F" w:themeColor="text1" w:themeTint="80"/>
          <w:sz w:val="24"/>
        </w:rPr>
        <w:t xml:space="preserve">du </w:t>
      </w:r>
      <w:r w:rsidR="00AC6331" w:rsidRPr="00274978">
        <w:rPr>
          <w:rFonts w:ascii="Calibri Light" w:hAnsi="Calibri Light"/>
          <w:color w:val="7F7F7F" w:themeColor="text1" w:themeTint="80"/>
          <w:sz w:val="24"/>
        </w:rPr>
        <w:t>coordonnateur</w:t>
      </w:r>
      <w:r w:rsidR="00E1047D">
        <w:rPr>
          <w:rFonts w:ascii="Calibri Light" w:hAnsi="Calibri Light"/>
          <w:color w:val="7F7F7F" w:themeColor="text1" w:themeTint="80"/>
          <w:sz w:val="24"/>
        </w:rPr>
        <w:t xml:space="preserve"> </w:t>
      </w:r>
      <w:r w:rsidR="00E1047D">
        <w:rPr>
          <w:rFonts w:ascii="Calibri Light" w:hAnsi="Calibri Light"/>
          <w:color w:val="7F7F7F" w:themeColor="text1" w:themeTint="80"/>
          <w:sz w:val="24"/>
        </w:rPr>
        <w:tab/>
        <w:t>de la garde en milieu familial</w:t>
      </w:r>
      <w:r w:rsidR="00AC6331" w:rsidRPr="00274978">
        <w:rPr>
          <w:rFonts w:ascii="Calibri Light" w:hAnsi="Calibri Light"/>
          <w:color w:val="7F7F7F" w:themeColor="text1" w:themeTint="80"/>
          <w:sz w:val="24"/>
        </w:rPr>
        <w:t xml:space="preserve">, </w:t>
      </w:r>
      <w:r w:rsidR="004E7F21" w:rsidRPr="00274978">
        <w:rPr>
          <w:rFonts w:ascii="Calibri Light" w:hAnsi="Calibri Light"/>
          <w:color w:val="7F7F7F" w:themeColor="text1" w:themeTint="80"/>
          <w:sz w:val="24"/>
        </w:rPr>
        <w:t xml:space="preserve">les </w:t>
      </w:r>
      <w:r w:rsidR="00AC6331" w:rsidRPr="00274978">
        <w:rPr>
          <w:rFonts w:ascii="Calibri Light" w:hAnsi="Calibri Light"/>
          <w:color w:val="7F7F7F" w:themeColor="text1" w:themeTint="80"/>
          <w:sz w:val="24"/>
        </w:rPr>
        <w:t>partenaires financiers, etc.).</w:t>
      </w:r>
    </w:p>
    <w:p w14:paraId="5595F146" w14:textId="77777777" w:rsidR="00AC6331" w:rsidRPr="00274978" w:rsidRDefault="00AC6331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7455DF78" w14:textId="77777777" w:rsidR="00AD0375" w:rsidRPr="00274978" w:rsidRDefault="00AD0375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1D6B0504" w14:textId="77777777" w:rsidR="00AD0375" w:rsidRDefault="00AD0375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p w14:paraId="2DAC3F33" w14:textId="77777777" w:rsidR="00BB6658" w:rsidRPr="00274978" w:rsidRDefault="00BB6658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</w:rPr>
      </w:pPr>
    </w:p>
    <w:tbl>
      <w:tblPr>
        <w:tblStyle w:val="Grilledutableau"/>
        <w:tblpPr w:vertAnchor="text" w:horzAnchor="margin" w:tblpXSpec="right" w:tblpY="102"/>
        <w:tblW w:w="0" w:type="auto"/>
        <w:tblBorders>
          <w:top w:val="none" w:sz="0" w:space="0" w:color="auto"/>
          <w:left w:val="none" w:sz="0" w:space="0" w:color="auto"/>
          <w:bottom w:val="dotted" w:sz="4" w:space="0" w:color="7F7F7F" w:themeColor="text1" w:themeTint="8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128"/>
      </w:tblGrid>
      <w:tr w:rsidR="00C83440" w14:paraId="00C26A33" w14:textId="77777777" w:rsidTr="00C83440">
        <w:sdt>
          <w:sdtPr>
            <w:rPr>
              <w:rFonts w:ascii="Calibri Light" w:hAnsi="Calibri Light"/>
              <w:color w:val="7F7F7F" w:themeColor="text1" w:themeTint="80"/>
              <w:sz w:val="24"/>
            </w:rPr>
            <w:id w:val="153817795"/>
            <w:lock w:val="sdtLocked"/>
            <w:placeholder>
              <w:docPart w:val="2956409215CA465A83C8DA0D825692A5"/>
            </w:placeholder>
            <w:showingPlcHdr/>
            <w:date w:fullDate="2021-06-23T00:00:00Z">
              <w:dateFormat w:val="yyyy/MM/dd"/>
              <w:lid w:val="fr-CA"/>
              <w:storeMappedDataAs w:val="dateTime"/>
              <w:calendar w:val="gregorian"/>
            </w:date>
          </w:sdtPr>
          <w:sdtContent>
            <w:tc>
              <w:tcPr>
                <w:tcW w:w="2128" w:type="dxa"/>
              </w:tcPr>
              <w:p w14:paraId="44014BB6" w14:textId="77777777" w:rsidR="00C83440" w:rsidRPr="00C83440" w:rsidRDefault="00C83440" w:rsidP="00C83440">
                <w:pPr>
                  <w:jc w:val="center"/>
                  <w:rPr>
                    <w:rFonts w:ascii="Calibri Light" w:hAnsi="Calibri Light"/>
                    <w:color w:val="7F7F7F" w:themeColor="text1" w:themeTint="80"/>
                    <w:sz w:val="24"/>
                  </w:rPr>
                </w:pPr>
                <w:r w:rsidRPr="00C83440">
                  <w:rPr>
                    <w:rStyle w:val="Textedelespacerserv"/>
                    <w:rFonts w:ascii="Calibri Light" w:hAnsi="Calibri Light"/>
                    <w:color w:val="7F7F7F" w:themeColor="text1" w:themeTint="80"/>
                    <w:sz w:val="24"/>
                  </w:rPr>
                  <w:t>Cliquez ou appuyez ici pour entrer une date.</w:t>
                </w:r>
              </w:p>
            </w:tc>
          </w:sdtContent>
        </w:sdt>
      </w:tr>
    </w:tbl>
    <w:p w14:paraId="3D70DB47" w14:textId="77777777" w:rsidR="00AD0375" w:rsidRPr="00274978" w:rsidRDefault="00AD0375" w:rsidP="00C83440">
      <w:pPr>
        <w:spacing w:after="0" w:line="240" w:lineRule="auto"/>
        <w:jc w:val="right"/>
        <w:rPr>
          <w:rFonts w:ascii="Calibri Light" w:hAnsi="Calibri Light"/>
          <w:color w:val="7F7F7F" w:themeColor="text1" w:themeTint="80"/>
          <w:sz w:val="24"/>
        </w:rPr>
      </w:pPr>
    </w:p>
    <w:p w14:paraId="2D9907D7" w14:textId="77777777" w:rsidR="00AD0375" w:rsidRPr="00274978" w:rsidRDefault="00AD0375" w:rsidP="00C83440">
      <w:pPr>
        <w:tabs>
          <w:tab w:val="right" w:leader="dot" w:pos="5040"/>
        </w:tabs>
        <w:spacing w:after="0" w:line="240" w:lineRule="auto"/>
        <w:jc w:val="both"/>
        <w:rPr>
          <w:rFonts w:ascii="Calibri Light" w:hAnsi="Calibri Light"/>
          <w:color w:val="7F7F7F" w:themeColor="text1" w:themeTint="80"/>
          <w:sz w:val="12"/>
          <w:szCs w:val="10"/>
        </w:rPr>
      </w:pPr>
      <w:r w:rsidRPr="00274978">
        <w:rPr>
          <w:rFonts w:ascii="Calibri Light" w:hAnsi="Calibri Light"/>
          <w:color w:val="7F7F7F" w:themeColor="text1" w:themeTint="80"/>
          <w:sz w:val="12"/>
          <w:szCs w:val="10"/>
        </w:rPr>
        <w:tab/>
      </w:r>
    </w:p>
    <w:p w14:paraId="62CE8843" w14:textId="77777777" w:rsidR="00AD0375" w:rsidRPr="00274978" w:rsidRDefault="00AD0375" w:rsidP="00AD0375">
      <w:pPr>
        <w:tabs>
          <w:tab w:val="center" w:pos="2520"/>
          <w:tab w:val="center" w:pos="8280"/>
        </w:tabs>
        <w:spacing w:before="60" w:after="0" w:line="240" w:lineRule="auto"/>
        <w:jc w:val="both"/>
        <w:rPr>
          <w:rFonts w:ascii="Calibri Light" w:hAnsi="Calibri Light"/>
          <w:b/>
          <w:bCs/>
          <w:smallCaps/>
          <w:color w:val="7F7F7F" w:themeColor="text1" w:themeTint="80"/>
          <w:sz w:val="16"/>
          <w:szCs w:val="14"/>
        </w:rPr>
      </w:pPr>
      <w:r w:rsidRPr="00274978">
        <w:rPr>
          <w:rFonts w:ascii="Calibri Light" w:hAnsi="Calibri Light"/>
          <w:b/>
          <w:bCs/>
          <w:smallCaps/>
          <w:color w:val="7F7F7F" w:themeColor="text1" w:themeTint="80"/>
          <w:sz w:val="16"/>
          <w:szCs w:val="14"/>
        </w:rPr>
        <w:tab/>
        <w:t>Signature</w:t>
      </w:r>
      <w:r w:rsidRPr="00274978">
        <w:rPr>
          <w:rFonts w:ascii="Calibri Light" w:hAnsi="Calibri Light"/>
          <w:b/>
          <w:bCs/>
          <w:smallCaps/>
          <w:color w:val="7F7F7F" w:themeColor="text1" w:themeTint="80"/>
          <w:sz w:val="16"/>
          <w:szCs w:val="14"/>
        </w:rPr>
        <w:tab/>
        <w:t>Date (AAAA/MM/JJ)</w:t>
      </w:r>
    </w:p>
    <w:p w14:paraId="284E6548" w14:textId="77777777" w:rsidR="00C83440" w:rsidRDefault="00C83440" w:rsidP="00473733">
      <w:pPr>
        <w:keepNext/>
        <w:keepLines/>
        <w:spacing w:after="0" w:line="240" w:lineRule="auto"/>
        <w:jc w:val="both"/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sectPr w:rsidR="00C83440" w:rsidSect="00462D19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pgNumType w:start="1"/>
          <w:cols w:space="708"/>
          <w:docGrid w:linePitch="360"/>
        </w:sectPr>
      </w:pPr>
    </w:p>
    <w:p w14:paraId="6290470F" w14:textId="77777777" w:rsidR="00427A64" w:rsidRPr="00891EC8" w:rsidRDefault="00427A64" w:rsidP="00427A64">
      <w:pPr>
        <w:keepNext/>
        <w:keepLines/>
        <w:spacing w:after="0" w:line="240" w:lineRule="auto"/>
        <w:jc w:val="both"/>
        <w:rPr>
          <w:rFonts w:cstheme="minorHAnsi"/>
          <w:b/>
          <w:bCs/>
          <w:color w:val="4BAEEC"/>
          <w:spacing w:val="60"/>
          <w:sz w:val="24"/>
        </w:rPr>
      </w:pPr>
      <w:r w:rsidRPr="00891EC8">
        <w:rPr>
          <w:rFonts w:cstheme="minorHAnsi"/>
          <w:b/>
          <w:bCs/>
          <w:color w:val="4BAEEC"/>
          <w:spacing w:val="60"/>
          <w:sz w:val="24"/>
        </w:rPr>
        <w:lastRenderedPageBreak/>
        <w:t>TRANSMISSION DE LA FICHE</w:t>
      </w:r>
    </w:p>
    <w:p w14:paraId="5402E45D" w14:textId="77777777" w:rsidR="005D11A5" w:rsidRPr="00891EC8" w:rsidRDefault="005D11A5" w:rsidP="00473733">
      <w:pPr>
        <w:keepNext/>
        <w:keepLines/>
        <w:spacing w:after="0" w:line="240" w:lineRule="auto"/>
        <w:jc w:val="both"/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</w:pPr>
    </w:p>
    <w:p w14:paraId="0DFF9C6E" w14:textId="77777777" w:rsidR="00AC6331" w:rsidRPr="00AE4FAB" w:rsidRDefault="00AC6331" w:rsidP="00000C78">
      <w:pPr>
        <w:keepNext/>
        <w:keepLines/>
        <w:spacing w:after="0" w:line="240" w:lineRule="auto"/>
        <w:ind w:left="432" w:right="432"/>
        <w:jc w:val="both"/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</w:pPr>
      <w:r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t>Cette fiche dûment remplie devra être transmise à la MR</w:t>
      </w:r>
      <w:r w:rsidR="002A4E9F"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t xml:space="preserve">C </w:t>
      </w:r>
      <w:r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t>du Rocher-Percé</w:t>
      </w:r>
      <w:r w:rsidRPr="00AE4FAB">
        <w:rPr>
          <w:rFonts w:ascii="Calibri Light" w:eastAsia="Times New Roman" w:hAnsi="Calibri Light" w:cs="Calibri"/>
          <w:b/>
          <w:color w:val="7F7F7F" w:themeColor="text1" w:themeTint="80"/>
          <w:sz w:val="24"/>
          <w:szCs w:val="24"/>
          <w:lang w:eastAsia="fr-CA"/>
        </w:rPr>
        <w:t xml:space="preserve"> </w:t>
      </w:r>
      <w:r w:rsidRPr="00AE4FAB">
        <w:rPr>
          <w:rFonts w:ascii="Calibri Light" w:eastAsia="Times New Roman" w:hAnsi="Calibri Light" w:cs="Calibri"/>
          <w:b/>
          <w:color w:val="7F7F7F" w:themeColor="text1" w:themeTint="80"/>
          <w:sz w:val="24"/>
          <w:szCs w:val="24"/>
          <w:u w:val="single"/>
          <w:lang w:eastAsia="fr-CA"/>
        </w:rPr>
        <w:t>par la poste</w:t>
      </w:r>
      <w:r w:rsidRPr="00AE4FAB">
        <w:rPr>
          <w:rFonts w:ascii="Calibri Light" w:eastAsia="Times New Roman" w:hAnsi="Calibri Light" w:cs="Calibri"/>
          <w:b/>
          <w:color w:val="7F7F7F" w:themeColor="text1" w:themeTint="80"/>
          <w:sz w:val="24"/>
          <w:szCs w:val="24"/>
          <w:lang w:eastAsia="fr-CA"/>
        </w:rPr>
        <w:t xml:space="preserve">, </w:t>
      </w:r>
      <w:r w:rsidRPr="00AE4FAB">
        <w:rPr>
          <w:rFonts w:ascii="Calibri Light" w:eastAsia="Times New Roman" w:hAnsi="Calibri Light" w:cs="Calibri"/>
          <w:b/>
          <w:color w:val="7F7F7F" w:themeColor="text1" w:themeTint="80"/>
          <w:sz w:val="24"/>
          <w:szCs w:val="24"/>
          <w:u w:val="single"/>
          <w:lang w:eastAsia="fr-CA"/>
        </w:rPr>
        <w:t>par télécopieur</w:t>
      </w:r>
      <w:r w:rsidRPr="00AE4FAB">
        <w:rPr>
          <w:rFonts w:ascii="Calibri Light" w:eastAsia="Times New Roman" w:hAnsi="Calibri Light" w:cs="Calibri"/>
          <w:b/>
          <w:color w:val="7F7F7F" w:themeColor="text1" w:themeTint="80"/>
          <w:sz w:val="24"/>
          <w:szCs w:val="24"/>
          <w:lang w:eastAsia="fr-CA"/>
        </w:rPr>
        <w:t xml:space="preserve"> </w:t>
      </w:r>
      <w:r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t>ou</w:t>
      </w:r>
      <w:r w:rsidRPr="00AE4FAB">
        <w:rPr>
          <w:rFonts w:ascii="Calibri Light" w:eastAsia="Times New Roman" w:hAnsi="Calibri Light" w:cs="Calibri"/>
          <w:b/>
          <w:color w:val="7F7F7F" w:themeColor="text1" w:themeTint="80"/>
          <w:sz w:val="24"/>
          <w:szCs w:val="24"/>
          <w:lang w:eastAsia="fr-CA"/>
        </w:rPr>
        <w:t xml:space="preserve"> </w:t>
      </w:r>
      <w:r w:rsidRPr="00AE4FAB">
        <w:rPr>
          <w:rFonts w:ascii="Calibri Light" w:eastAsia="Times New Roman" w:hAnsi="Calibri Light" w:cs="Calibri"/>
          <w:b/>
          <w:color w:val="7F7F7F" w:themeColor="text1" w:themeTint="80"/>
          <w:sz w:val="24"/>
          <w:szCs w:val="24"/>
          <w:u w:val="single"/>
          <w:lang w:eastAsia="fr-CA"/>
        </w:rPr>
        <w:t>par courriel</w:t>
      </w:r>
      <w:r w:rsidRPr="00AE4FAB">
        <w:rPr>
          <w:rFonts w:ascii="Calibri Light" w:eastAsia="Times New Roman" w:hAnsi="Calibri Light" w:cs="Calibri"/>
          <w:b/>
          <w:color w:val="7F7F7F" w:themeColor="text1" w:themeTint="80"/>
          <w:sz w:val="24"/>
          <w:szCs w:val="24"/>
          <w:lang w:eastAsia="fr-CA"/>
        </w:rPr>
        <w:t xml:space="preserve"> </w:t>
      </w:r>
      <w:r w:rsidRPr="00AE4FAB"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  <w:t xml:space="preserve">ayant pour objet : </w:t>
      </w:r>
    </w:p>
    <w:p w14:paraId="2220D6DE" w14:textId="77777777" w:rsidR="002A4E9F" w:rsidRPr="00891EC8" w:rsidRDefault="002A4E9F" w:rsidP="00473733">
      <w:pPr>
        <w:keepNext/>
        <w:keepLines/>
        <w:spacing w:after="0" w:line="240" w:lineRule="auto"/>
        <w:jc w:val="both"/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</w:pPr>
    </w:p>
    <w:p w14:paraId="60DFD13F" w14:textId="77777777" w:rsidR="00AC6331" w:rsidRPr="00891EC8" w:rsidRDefault="002A4E9F" w:rsidP="00891EC8">
      <w:pPr>
        <w:keepNext/>
        <w:keepLines/>
        <w:spacing w:after="120" w:line="240" w:lineRule="auto"/>
        <w:ind w:left="907"/>
        <w:jc w:val="both"/>
        <w:rPr>
          <w:rFonts w:ascii="Calibri Light" w:eastAsia="Times New Roman" w:hAnsi="Calibri Light" w:cs="Calibri"/>
          <w:b/>
          <w:color w:val="4BAEEC"/>
          <w:sz w:val="24"/>
          <w:szCs w:val="24"/>
          <w:lang w:eastAsia="fr-CA"/>
        </w:rPr>
      </w:pPr>
      <w:r w:rsidRPr="00891EC8">
        <w:rPr>
          <w:rFonts w:ascii="Calibri Light" w:eastAsia="Times New Roman" w:hAnsi="Calibri Light" w:cs="Calibri"/>
          <w:b/>
          <w:color w:val="4BAEEC"/>
          <w:sz w:val="24"/>
          <w:szCs w:val="24"/>
          <w:lang w:eastAsia="fr-CA"/>
        </w:rPr>
        <w:t xml:space="preserve">PROGRAMME D’AIDE FINANCIÈRE </w:t>
      </w:r>
      <w:r w:rsidR="007C3AE5" w:rsidRPr="00891EC8">
        <w:rPr>
          <w:rFonts w:ascii="Calibri Light" w:eastAsia="Times New Roman" w:hAnsi="Calibri Light" w:cs="Calibri"/>
          <w:b/>
          <w:color w:val="4BAEEC"/>
          <w:sz w:val="24"/>
          <w:szCs w:val="24"/>
          <w:lang w:eastAsia="fr-CA"/>
        </w:rPr>
        <w:t>—</w:t>
      </w:r>
      <w:r w:rsidRPr="00891EC8">
        <w:rPr>
          <w:rFonts w:ascii="Calibri Light" w:eastAsia="Times New Roman" w:hAnsi="Calibri Light" w:cs="Calibri"/>
          <w:b/>
          <w:color w:val="4BAEEC"/>
          <w:sz w:val="24"/>
          <w:szCs w:val="24"/>
          <w:lang w:eastAsia="fr-CA"/>
        </w:rPr>
        <w:t xml:space="preserve"> SERVICES DE GARDE EN MILIEU FAMILIAL</w:t>
      </w:r>
    </w:p>
    <w:p w14:paraId="056B4C7C" w14:textId="77777777" w:rsidR="00AC6331" w:rsidRPr="00AE4FAB" w:rsidRDefault="00AC6331" w:rsidP="005D11A5">
      <w:pPr>
        <w:keepNext/>
        <w:keepLines/>
        <w:spacing w:after="0" w:line="240" w:lineRule="auto"/>
        <w:ind w:left="2286"/>
        <w:jc w:val="both"/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</w:pPr>
      <w:r w:rsidRPr="00AE4FAB"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  <w:t>MRC du Rocher-Percé</w:t>
      </w:r>
    </w:p>
    <w:p w14:paraId="0061E86C" w14:textId="77777777" w:rsidR="00AC6331" w:rsidRPr="00AE4FAB" w:rsidRDefault="00AC6331" w:rsidP="005D11A5">
      <w:pPr>
        <w:keepNext/>
        <w:keepLines/>
        <w:spacing w:after="0" w:line="240" w:lineRule="auto"/>
        <w:ind w:left="2286"/>
        <w:jc w:val="both"/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</w:pPr>
      <w:r w:rsidRPr="00AE4FAB"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  <w:t>129, boulevard René-Lévesque Ouest, bureau 101</w:t>
      </w:r>
    </w:p>
    <w:p w14:paraId="471E33A0" w14:textId="77777777" w:rsidR="00AC6331" w:rsidRPr="00AE4FAB" w:rsidRDefault="00AC6331" w:rsidP="005D11A5">
      <w:pPr>
        <w:keepNext/>
        <w:keepLines/>
        <w:spacing w:after="120" w:line="240" w:lineRule="auto"/>
        <w:ind w:left="2290"/>
        <w:jc w:val="both"/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</w:pPr>
      <w:r w:rsidRPr="00AE4FAB"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  <w:t>Chandler (Québec)  G0C 1K0</w:t>
      </w:r>
    </w:p>
    <w:p w14:paraId="6CAF6A66" w14:textId="77777777" w:rsidR="00AC6331" w:rsidRPr="00AE4FAB" w:rsidRDefault="005D11A5" w:rsidP="00274978">
      <w:pPr>
        <w:keepNext/>
        <w:keepLines/>
        <w:spacing w:after="0" w:line="240" w:lineRule="auto"/>
        <w:ind w:left="2277"/>
        <w:jc w:val="both"/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</w:pPr>
      <w:r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sym w:font="Wingdings 2" w:char="F037"/>
      </w:r>
      <w:r w:rsidR="00AC6331"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t> : 418.689.5807</w:t>
      </w:r>
    </w:p>
    <w:p w14:paraId="2091BB26" w14:textId="77777777" w:rsidR="00AC6331" w:rsidRPr="00891EC8" w:rsidRDefault="00AC6331" w:rsidP="00473733">
      <w:pPr>
        <w:keepNext/>
        <w:keepLines/>
        <w:spacing w:after="0" w:line="240" w:lineRule="auto"/>
        <w:jc w:val="both"/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</w:pPr>
    </w:p>
    <w:p w14:paraId="11C57075" w14:textId="77777777" w:rsidR="002A4E9F" w:rsidRPr="00891EC8" w:rsidRDefault="00AC6331" w:rsidP="00891EC8">
      <w:pPr>
        <w:keepNext/>
        <w:keepLines/>
        <w:spacing w:after="120" w:line="240" w:lineRule="auto"/>
        <w:ind w:left="907"/>
        <w:jc w:val="both"/>
        <w:rPr>
          <w:rFonts w:ascii="Calibri Light" w:eastAsia="Times New Roman" w:hAnsi="Calibri Light" w:cs="Calibri"/>
          <w:b/>
          <w:smallCaps/>
          <w:color w:val="4BAEEC"/>
          <w:sz w:val="24"/>
          <w:szCs w:val="24"/>
          <w:lang w:eastAsia="fr-CA"/>
        </w:rPr>
      </w:pPr>
      <w:r w:rsidRPr="00891EC8">
        <w:rPr>
          <w:rFonts w:ascii="Calibri Light" w:eastAsia="Times New Roman" w:hAnsi="Calibri Light" w:cs="Calibri"/>
          <w:b/>
          <w:smallCaps/>
          <w:color w:val="4BAEEC"/>
          <w:sz w:val="24"/>
          <w:szCs w:val="24"/>
          <w:lang w:eastAsia="fr-CA"/>
        </w:rPr>
        <w:t>Personne-ressource :</w:t>
      </w:r>
    </w:p>
    <w:p w14:paraId="5E77EF33" w14:textId="77777777" w:rsidR="00AC6331" w:rsidRPr="00AE4FAB" w:rsidRDefault="005D11A5" w:rsidP="005D11A5">
      <w:pPr>
        <w:keepNext/>
        <w:keepLines/>
        <w:spacing w:after="60" w:line="240" w:lineRule="auto"/>
        <w:ind w:left="2146"/>
        <w:jc w:val="both"/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</w:pPr>
      <w:r w:rsidRPr="00AE4FAB"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  <w:t>C</w:t>
      </w:r>
      <w:r w:rsidR="00AC6331" w:rsidRPr="00AE4FAB">
        <w:rPr>
          <w:rFonts w:ascii="Calibri Light" w:eastAsia="Times New Roman" w:hAnsi="Calibri Light" w:cs="Calibri"/>
          <w:bCs/>
          <w:color w:val="7F7F7F" w:themeColor="text1" w:themeTint="80"/>
          <w:sz w:val="24"/>
          <w:szCs w:val="24"/>
          <w:lang w:eastAsia="fr-CA"/>
        </w:rPr>
        <w:t>onseiller financier aux entreprises</w:t>
      </w:r>
    </w:p>
    <w:p w14:paraId="3A20684C" w14:textId="77777777" w:rsidR="00AC6331" w:rsidRPr="00AE4FAB" w:rsidRDefault="005D11A5" w:rsidP="00274978">
      <w:pPr>
        <w:keepNext/>
        <w:keepLines/>
        <w:spacing w:after="0" w:line="240" w:lineRule="auto"/>
        <w:ind w:left="2142"/>
        <w:jc w:val="both"/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</w:pPr>
      <w:r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sym w:font="Wingdings 2" w:char="F027"/>
      </w:r>
      <w:r w:rsidR="00AC6331"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t> : 418.689.4313</w:t>
      </w:r>
    </w:p>
    <w:p w14:paraId="084DED40" w14:textId="77777777" w:rsidR="00AC6331" w:rsidRPr="00AE4FAB" w:rsidRDefault="005D11A5" w:rsidP="00274978">
      <w:pPr>
        <w:keepNext/>
        <w:keepLines/>
        <w:spacing w:after="0" w:line="240" w:lineRule="auto"/>
        <w:ind w:left="2142"/>
        <w:jc w:val="both"/>
        <w:rPr>
          <w:rFonts w:ascii="Calibri Light" w:hAnsi="Calibri Light"/>
          <w:color w:val="7F7F7F" w:themeColor="text1" w:themeTint="80"/>
          <w:sz w:val="24"/>
          <w:szCs w:val="24"/>
        </w:rPr>
      </w:pPr>
      <w:r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sym w:font="Wingdings" w:char="F02A"/>
      </w:r>
      <w:r w:rsidR="00AC6331"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t xml:space="preserve"> : </w:t>
      </w:r>
      <w:r w:rsidR="002A4E9F"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t>sboudreau</w:t>
      </w:r>
      <w:r w:rsidR="00AC6331" w:rsidRPr="00AE4FAB">
        <w:rPr>
          <w:rFonts w:ascii="Calibri Light" w:eastAsia="Times New Roman" w:hAnsi="Calibri Light" w:cs="Calibri"/>
          <w:color w:val="7F7F7F" w:themeColor="text1" w:themeTint="80"/>
          <w:sz w:val="24"/>
          <w:szCs w:val="24"/>
          <w:lang w:eastAsia="fr-CA"/>
        </w:rPr>
        <w:t>@rocherperce.qc.ca</w:t>
      </w:r>
    </w:p>
    <w:p w14:paraId="30936839" w14:textId="77777777" w:rsidR="00AC6331" w:rsidRDefault="00AC6331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  <w:szCs w:val="24"/>
        </w:rPr>
      </w:pPr>
    </w:p>
    <w:p w14:paraId="2212207C" w14:textId="77777777" w:rsidR="00891EC8" w:rsidRPr="00891EC8" w:rsidRDefault="00891EC8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  <w:szCs w:val="24"/>
        </w:rPr>
      </w:pPr>
    </w:p>
    <w:p w14:paraId="2C74FD5B" w14:textId="77777777" w:rsidR="0045153A" w:rsidRPr="00891EC8" w:rsidRDefault="0045153A" w:rsidP="00473733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  <w:szCs w:val="24"/>
        </w:rPr>
      </w:pPr>
    </w:p>
    <w:p w14:paraId="1F284A67" w14:textId="77777777" w:rsidR="00427A64" w:rsidRPr="00891EC8" w:rsidRDefault="00427A64" w:rsidP="00427A64">
      <w:pPr>
        <w:keepNext/>
        <w:keepLines/>
        <w:spacing w:after="0" w:line="240" w:lineRule="auto"/>
        <w:jc w:val="both"/>
        <w:rPr>
          <w:rFonts w:cstheme="minorHAnsi"/>
          <w:b/>
          <w:bCs/>
          <w:color w:val="4BAEEC"/>
          <w:spacing w:val="60"/>
          <w:sz w:val="24"/>
        </w:rPr>
      </w:pPr>
      <w:r w:rsidRPr="00891EC8">
        <w:rPr>
          <w:rFonts w:cstheme="minorHAnsi"/>
          <w:b/>
          <w:bCs/>
          <w:color w:val="4BAEEC"/>
          <w:spacing w:val="60"/>
          <w:sz w:val="24"/>
        </w:rPr>
        <w:t>DOCUMENTATION</w:t>
      </w:r>
    </w:p>
    <w:p w14:paraId="67BB09B0" w14:textId="77777777" w:rsidR="0045153A" w:rsidRPr="00AE4FAB" w:rsidRDefault="0045153A" w:rsidP="0045153A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  <w:szCs w:val="24"/>
        </w:rPr>
      </w:pPr>
    </w:p>
    <w:p w14:paraId="0D6F8E97" w14:textId="77777777" w:rsidR="0045153A" w:rsidRPr="00AE4FAB" w:rsidRDefault="0045153A" w:rsidP="00000C78">
      <w:pPr>
        <w:spacing w:after="0" w:line="240" w:lineRule="auto"/>
        <w:ind w:left="432" w:right="432"/>
        <w:jc w:val="both"/>
        <w:rPr>
          <w:rFonts w:ascii="Calibri Light" w:hAnsi="Calibri Light"/>
          <w:color w:val="7F7F7F" w:themeColor="text1" w:themeTint="80"/>
          <w:sz w:val="24"/>
          <w:szCs w:val="24"/>
        </w:rPr>
      </w:pPr>
      <w:r w:rsidRPr="00AE4FAB">
        <w:rPr>
          <w:rFonts w:ascii="Calibri Light" w:hAnsi="Calibri Light"/>
          <w:color w:val="7F7F7F" w:themeColor="text1" w:themeTint="80"/>
          <w:sz w:val="24"/>
          <w:szCs w:val="24"/>
        </w:rPr>
        <w:t>Veuillez joindre, en annexe, les documents mentionnés ci-dessous. Il est à noter que la demande peut être déposée sans la totalité de ces documents nécessaires, mais ils vous seront demandés en cours de traitement (si requis).</w:t>
      </w:r>
    </w:p>
    <w:p w14:paraId="0BBDEEAE" w14:textId="77777777" w:rsidR="00AE4FAB" w:rsidRPr="00000C78" w:rsidRDefault="00AE4FAB" w:rsidP="0045153A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0"/>
          <w:szCs w:val="20"/>
        </w:rPr>
      </w:pPr>
    </w:p>
    <w:p w14:paraId="107A490E" w14:textId="77777777" w:rsidR="00A15080" w:rsidRDefault="00A15080" w:rsidP="0045153A">
      <w:pPr>
        <w:spacing w:after="0" w:line="240" w:lineRule="auto"/>
        <w:jc w:val="both"/>
        <w:rPr>
          <w:rFonts w:ascii="Calibri Light" w:hAnsi="Calibri Light"/>
          <w:color w:val="7F7F7F" w:themeColor="text1" w:themeTint="80"/>
          <w:sz w:val="24"/>
          <w:szCs w:val="24"/>
        </w:rPr>
        <w:sectPr w:rsidR="00A15080" w:rsidSect="00891EC8">
          <w:pgSz w:w="12240" w:h="15840" w:code="140"/>
          <w:pgMar w:top="1440" w:right="1440" w:bottom="1440" w:left="1440" w:header="720" w:footer="720" w:gutter="0"/>
          <w:cols w:space="708"/>
          <w:vAlign w:val="center"/>
          <w:docGrid w:linePitch="360"/>
        </w:sectPr>
      </w:pPr>
    </w:p>
    <w:p w14:paraId="3E514845" w14:textId="77777777" w:rsidR="00AE4FAB" w:rsidRDefault="00000000" w:rsidP="00427A64">
      <w:pPr>
        <w:spacing w:after="120" w:line="240" w:lineRule="auto"/>
        <w:ind w:left="864" w:right="432" w:hanging="432"/>
        <w:rPr>
          <w:rFonts w:ascii="Calibri Light" w:hAnsi="Calibri Light"/>
          <w:color w:val="7F7F7F" w:themeColor="text1" w:themeTint="80"/>
          <w:sz w:val="24"/>
          <w:szCs w:val="24"/>
        </w:rPr>
      </w:pPr>
      <w:sdt>
        <w:sdtPr>
          <w:rPr>
            <w:rFonts w:ascii="Calibri Light" w:hAnsi="Calibri Light"/>
            <w:b/>
            <w:color w:val="4BAEEC"/>
            <w:sz w:val="28"/>
            <w:szCs w:val="28"/>
          </w:rPr>
          <w:id w:val="1896393581"/>
          <w:lock w:val="sdtLocked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6D0BB8">
            <w:rPr>
              <w:rFonts w:ascii="Calibri Light" w:hAnsi="Calibri Light"/>
              <w:b/>
              <w:color w:val="4BAEEC"/>
              <w:sz w:val="28"/>
              <w:szCs w:val="28"/>
            </w:rPr>
            <w:sym w:font="Wingdings 2" w:char="F099"/>
          </w:r>
        </w:sdtContent>
      </w:sdt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ab/>
      </w:r>
      <w:r w:rsidR="00AE4FAB">
        <w:rPr>
          <w:rFonts w:ascii="Calibri Light" w:hAnsi="Calibri Light"/>
          <w:color w:val="7F7F7F" w:themeColor="text1" w:themeTint="80"/>
          <w:sz w:val="24"/>
          <w:szCs w:val="24"/>
        </w:rPr>
        <w:t>Dernière déclaration fiscale et avis de cotisation</w:t>
      </w:r>
    </w:p>
    <w:p w14:paraId="4F4E6305" w14:textId="77777777" w:rsidR="00AE4FAB" w:rsidRDefault="00000000" w:rsidP="00427A64">
      <w:pPr>
        <w:spacing w:after="120" w:line="240" w:lineRule="auto"/>
        <w:ind w:left="864" w:right="432" w:hanging="432"/>
        <w:rPr>
          <w:rFonts w:ascii="Calibri Light" w:hAnsi="Calibri Light"/>
          <w:color w:val="7F7F7F" w:themeColor="text1" w:themeTint="80"/>
          <w:sz w:val="24"/>
          <w:szCs w:val="24"/>
        </w:rPr>
      </w:pPr>
      <w:sdt>
        <w:sdtPr>
          <w:rPr>
            <w:rFonts w:ascii="Calibri Light" w:hAnsi="Calibri Light"/>
            <w:b/>
            <w:color w:val="4BAEEC"/>
            <w:sz w:val="28"/>
            <w:szCs w:val="28"/>
          </w:rPr>
          <w:id w:val="672538760"/>
          <w:lock w:val="sdtLocked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686BBD">
            <w:rPr>
              <w:rFonts w:ascii="Calibri Light" w:hAnsi="Calibri Light"/>
              <w:b/>
              <w:color w:val="4BAEEC"/>
              <w:sz w:val="28"/>
              <w:szCs w:val="28"/>
            </w:rPr>
            <w:sym w:font="Wingdings 2" w:char="F099"/>
          </w:r>
        </w:sdtContent>
      </w:sdt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ab/>
      </w:r>
      <w:r w:rsidR="00AE4FAB">
        <w:rPr>
          <w:rFonts w:ascii="Calibri Light" w:hAnsi="Calibri Light"/>
          <w:color w:val="7F7F7F" w:themeColor="text1" w:themeTint="80"/>
          <w:sz w:val="24"/>
          <w:szCs w:val="24"/>
        </w:rPr>
        <w:t>Estimé des coûts et soumissions (le cas échéant)</w:t>
      </w:r>
    </w:p>
    <w:p w14:paraId="0D399C7F" w14:textId="77777777" w:rsidR="00AE4FAB" w:rsidRDefault="00000000" w:rsidP="00427A64">
      <w:pPr>
        <w:spacing w:after="120" w:line="240" w:lineRule="auto"/>
        <w:ind w:left="864" w:right="432" w:hanging="432"/>
        <w:rPr>
          <w:rFonts w:ascii="Calibri Light" w:hAnsi="Calibri Light"/>
          <w:color w:val="7F7F7F" w:themeColor="text1" w:themeTint="80"/>
          <w:sz w:val="24"/>
          <w:szCs w:val="24"/>
        </w:rPr>
      </w:pPr>
      <w:sdt>
        <w:sdtPr>
          <w:rPr>
            <w:rFonts w:ascii="Calibri Light" w:hAnsi="Calibri Light"/>
            <w:b/>
            <w:color w:val="4BAEEC"/>
            <w:sz w:val="24"/>
            <w:szCs w:val="24"/>
          </w:rPr>
          <w:id w:val="-7604005"/>
          <w:lock w:val="sdtLocked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686BBD">
            <w:rPr>
              <w:rFonts w:ascii="Calibri Light" w:hAnsi="Calibri Light"/>
              <w:b/>
              <w:color w:val="4BAEEC"/>
              <w:sz w:val="24"/>
              <w:szCs w:val="24"/>
            </w:rPr>
            <w:sym w:font="Wingdings 2" w:char="F099"/>
          </w:r>
        </w:sdtContent>
      </w:sdt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ab/>
      </w:r>
      <w:r w:rsidR="00AE4FAB">
        <w:rPr>
          <w:rFonts w:ascii="Calibri Light" w:hAnsi="Calibri Light"/>
          <w:color w:val="7F7F7F" w:themeColor="text1" w:themeTint="80"/>
          <w:sz w:val="24"/>
          <w:szCs w:val="24"/>
        </w:rPr>
        <w:t>Preuve de mise de fonds (relevé bancaire ou résolution)</w:t>
      </w:r>
    </w:p>
    <w:p w14:paraId="76357A44" w14:textId="77777777" w:rsidR="00AE4FAB" w:rsidRDefault="00000000" w:rsidP="00427A64">
      <w:pPr>
        <w:spacing w:after="120" w:line="240" w:lineRule="auto"/>
        <w:ind w:left="864" w:right="432" w:hanging="432"/>
        <w:rPr>
          <w:rFonts w:ascii="Calibri Light" w:hAnsi="Calibri Light"/>
          <w:color w:val="7F7F7F" w:themeColor="text1" w:themeTint="80"/>
          <w:sz w:val="24"/>
          <w:szCs w:val="24"/>
        </w:rPr>
      </w:pPr>
      <w:sdt>
        <w:sdtPr>
          <w:rPr>
            <w:rFonts w:ascii="Calibri Light" w:hAnsi="Calibri Light"/>
            <w:b/>
            <w:color w:val="4BAEEC"/>
            <w:sz w:val="28"/>
            <w:szCs w:val="28"/>
          </w:rPr>
          <w:id w:val="1619878068"/>
          <w:lock w:val="sdtLocked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686BBD">
            <w:rPr>
              <w:rFonts w:ascii="Calibri Light" w:hAnsi="Calibri Light"/>
              <w:b/>
              <w:color w:val="4BAEEC"/>
              <w:sz w:val="28"/>
              <w:szCs w:val="28"/>
            </w:rPr>
            <w:sym w:font="Wingdings 2" w:char="F099"/>
          </w:r>
        </w:sdtContent>
      </w:sdt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ab/>
      </w:r>
      <w:r w:rsidR="00AE4FAB">
        <w:rPr>
          <w:rFonts w:ascii="Calibri Light" w:hAnsi="Calibri Light"/>
          <w:color w:val="7F7F7F" w:themeColor="text1" w:themeTint="80"/>
          <w:sz w:val="24"/>
          <w:szCs w:val="24"/>
        </w:rPr>
        <w:t>Plan d’affaires (le cas échéant) [accompagnement possible à la MRC du Rocher-Percé]</w:t>
      </w:r>
    </w:p>
    <w:p w14:paraId="7CA08380" w14:textId="77777777" w:rsidR="00AE4FAB" w:rsidRDefault="00000000" w:rsidP="00427A64">
      <w:pPr>
        <w:spacing w:after="120" w:line="240" w:lineRule="auto"/>
        <w:ind w:left="864" w:right="432" w:hanging="432"/>
        <w:rPr>
          <w:rFonts w:ascii="Calibri Light" w:hAnsi="Calibri Light"/>
          <w:color w:val="7F7F7F" w:themeColor="text1" w:themeTint="80"/>
          <w:sz w:val="24"/>
          <w:szCs w:val="24"/>
        </w:rPr>
      </w:pPr>
      <w:sdt>
        <w:sdtPr>
          <w:rPr>
            <w:rFonts w:ascii="Calibri Light" w:hAnsi="Calibri Light"/>
            <w:b/>
            <w:color w:val="4BAEEC"/>
            <w:sz w:val="28"/>
            <w:szCs w:val="28"/>
          </w:rPr>
          <w:id w:val="732812550"/>
          <w:lock w:val="sdtLocked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686BBD">
            <w:rPr>
              <w:rFonts w:ascii="Calibri Light" w:hAnsi="Calibri Light"/>
              <w:b/>
              <w:color w:val="4BAEEC"/>
              <w:sz w:val="28"/>
              <w:szCs w:val="28"/>
            </w:rPr>
            <w:sym w:font="Wingdings 2" w:char="F099"/>
          </w:r>
        </w:sdtContent>
      </w:sdt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ab/>
      </w:r>
      <w:r w:rsidR="00AE4FAB">
        <w:rPr>
          <w:rFonts w:ascii="Calibri Light" w:hAnsi="Calibri Light"/>
          <w:color w:val="7F7F7F" w:themeColor="text1" w:themeTint="80"/>
          <w:sz w:val="24"/>
          <w:szCs w:val="24"/>
        </w:rPr>
        <w:t>États financiers prévisionnels (le cas échéant) [accompagnement possible à la MRC du Rocher-Percé]</w:t>
      </w:r>
    </w:p>
    <w:p w14:paraId="34E1CEFF" w14:textId="77777777" w:rsidR="00AE4FAB" w:rsidRDefault="00000000" w:rsidP="00427A64">
      <w:pPr>
        <w:spacing w:after="120" w:line="240" w:lineRule="auto"/>
        <w:ind w:left="864" w:right="432" w:hanging="432"/>
        <w:rPr>
          <w:rFonts w:ascii="Calibri Light" w:hAnsi="Calibri Light"/>
          <w:color w:val="7F7F7F" w:themeColor="text1" w:themeTint="80"/>
          <w:sz w:val="24"/>
          <w:szCs w:val="24"/>
        </w:rPr>
      </w:pPr>
      <w:sdt>
        <w:sdtPr>
          <w:rPr>
            <w:rFonts w:ascii="Calibri Light" w:hAnsi="Calibri Light"/>
            <w:b/>
            <w:color w:val="4BAEEC"/>
            <w:sz w:val="28"/>
            <w:szCs w:val="24"/>
          </w:rPr>
          <w:id w:val="-695548711"/>
          <w:lock w:val="sdtLocked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686BBD">
            <w:rPr>
              <w:rFonts w:ascii="Calibri Light" w:hAnsi="Calibri Light"/>
              <w:b/>
              <w:color w:val="4BAEEC"/>
              <w:sz w:val="28"/>
              <w:szCs w:val="24"/>
            </w:rPr>
            <w:sym w:font="Wingdings 2" w:char="F099"/>
          </w:r>
        </w:sdtContent>
      </w:sdt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ab/>
      </w:r>
      <w:r w:rsidR="00AE4FAB">
        <w:rPr>
          <w:rFonts w:ascii="Calibri Light" w:hAnsi="Calibri Light"/>
          <w:color w:val="7F7F7F" w:themeColor="text1" w:themeTint="80"/>
          <w:sz w:val="24"/>
          <w:szCs w:val="24"/>
        </w:rPr>
        <w:t>Confirmation des partenaires impliqués dans la structure de financement (le cas échéant)</w:t>
      </w:r>
    </w:p>
    <w:p w14:paraId="55CECC1A" w14:textId="77777777" w:rsidR="00AE4FAB" w:rsidRDefault="00000000" w:rsidP="00427A64">
      <w:pPr>
        <w:spacing w:after="120" w:line="240" w:lineRule="auto"/>
        <w:ind w:left="864" w:right="432" w:hanging="432"/>
        <w:rPr>
          <w:rFonts w:ascii="Calibri Light" w:hAnsi="Calibri Light"/>
          <w:color w:val="7F7F7F" w:themeColor="text1" w:themeTint="80"/>
          <w:sz w:val="24"/>
          <w:szCs w:val="24"/>
        </w:rPr>
      </w:pPr>
      <w:sdt>
        <w:sdtPr>
          <w:rPr>
            <w:rFonts w:ascii="Calibri Light" w:hAnsi="Calibri Light"/>
            <w:b/>
            <w:color w:val="4BAEEC"/>
            <w:sz w:val="28"/>
            <w:szCs w:val="24"/>
          </w:rPr>
          <w:id w:val="-50696097"/>
          <w:lock w:val="sdtLocked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686BBD">
            <w:rPr>
              <w:rFonts w:ascii="Calibri Light" w:hAnsi="Calibri Light"/>
              <w:b/>
              <w:color w:val="4BAEEC"/>
              <w:sz w:val="28"/>
              <w:szCs w:val="24"/>
            </w:rPr>
            <w:sym w:font="Wingdings 2" w:char="F099"/>
          </w:r>
        </w:sdtContent>
      </w:sdt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ab/>
      </w:r>
      <w:r w:rsidR="00AE4FAB">
        <w:rPr>
          <w:rFonts w:ascii="Calibri Light" w:hAnsi="Calibri Light"/>
          <w:color w:val="7F7F7F" w:themeColor="text1" w:themeTint="80"/>
          <w:sz w:val="24"/>
          <w:szCs w:val="24"/>
        </w:rPr>
        <w:t>Attestation de conformité à la réglementation (</w:t>
      </w:r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>le cas échéant) [ex. : réglementation municipale]</w:t>
      </w:r>
    </w:p>
    <w:p w14:paraId="7978D583" w14:textId="77777777" w:rsidR="00A15080" w:rsidRDefault="00000000" w:rsidP="00427A64">
      <w:pPr>
        <w:spacing w:after="120" w:line="240" w:lineRule="auto"/>
        <w:ind w:left="864" w:right="432" w:hanging="432"/>
        <w:rPr>
          <w:rFonts w:ascii="Calibri Light" w:hAnsi="Calibri Light"/>
          <w:color w:val="7F7F7F" w:themeColor="text1" w:themeTint="80"/>
          <w:sz w:val="24"/>
          <w:szCs w:val="24"/>
        </w:rPr>
      </w:pPr>
      <w:sdt>
        <w:sdtPr>
          <w:rPr>
            <w:rFonts w:ascii="Calibri Light" w:hAnsi="Calibri Light"/>
            <w:b/>
            <w:color w:val="4BAEEC"/>
            <w:sz w:val="28"/>
            <w:szCs w:val="24"/>
          </w:rPr>
          <w:id w:val="599150893"/>
          <w:lock w:val="sdtLocked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686BBD">
            <w:rPr>
              <w:rFonts w:ascii="Calibri Light" w:hAnsi="Calibri Light"/>
              <w:b/>
              <w:color w:val="4BAEEC"/>
              <w:sz w:val="28"/>
              <w:szCs w:val="24"/>
            </w:rPr>
            <w:sym w:font="Wingdings 2" w:char="F099"/>
          </w:r>
        </w:sdtContent>
      </w:sdt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ab/>
        <w:t xml:space="preserve">Attestation du bureau coordonnateur </w:t>
      </w:r>
      <w:r w:rsidR="00E1047D">
        <w:rPr>
          <w:rFonts w:ascii="Calibri Light" w:hAnsi="Calibri Light"/>
          <w:color w:val="7F7F7F" w:themeColor="text1" w:themeTint="80"/>
          <w:sz w:val="24"/>
          <w:szCs w:val="24"/>
        </w:rPr>
        <w:t xml:space="preserve">de la garde en milieu familial </w:t>
      </w:r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>(le cas échéant)</w:t>
      </w:r>
    </w:p>
    <w:p w14:paraId="2BA3FB27" w14:textId="77777777" w:rsidR="00A15080" w:rsidRDefault="00000000" w:rsidP="00427A64">
      <w:pPr>
        <w:spacing w:after="0" w:line="240" w:lineRule="auto"/>
        <w:ind w:left="864" w:right="432" w:hanging="432"/>
        <w:rPr>
          <w:rFonts w:ascii="Calibri Light" w:hAnsi="Calibri Light"/>
          <w:color w:val="7F7F7F" w:themeColor="text1" w:themeTint="80"/>
          <w:sz w:val="24"/>
          <w:szCs w:val="24"/>
        </w:rPr>
        <w:sectPr w:rsidR="00A15080" w:rsidSect="00A15080">
          <w:type w:val="continuous"/>
          <w:pgSz w:w="12240" w:h="15840"/>
          <w:pgMar w:top="1440" w:right="1440" w:bottom="1440" w:left="1440" w:header="706" w:footer="706" w:gutter="0"/>
          <w:cols w:num="2" w:space="432"/>
          <w:docGrid w:linePitch="360"/>
        </w:sectPr>
      </w:pPr>
      <w:sdt>
        <w:sdtPr>
          <w:rPr>
            <w:rFonts w:ascii="Calibri Light" w:hAnsi="Calibri Light"/>
            <w:b/>
            <w:color w:val="4BAEEC"/>
            <w:sz w:val="28"/>
            <w:szCs w:val="24"/>
          </w:rPr>
          <w:id w:val="989288563"/>
          <w:lock w:val="sdtLocked"/>
          <w15:appearance w15:val="hidden"/>
          <w14:checkbox>
            <w14:checked w14:val="0"/>
            <w14:checkedState w14:val="009C" w14:font="Wingdings 2"/>
            <w14:uncheckedState w14:val="0099" w14:font="Wingdings 2"/>
          </w14:checkbox>
        </w:sdtPr>
        <w:sdtContent>
          <w:r w:rsidR="00686BBD">
            <w:rPr>
              <w:rFonts w:ascii="Calibri Light" w:hAnsi="Calibri Light"/>
              <w:b/>
              <w:color w:val="4BAEEC"/>
              <w:sz w:val="28"/>
              <w:szCs w:val="24"/>
            </w:rPr>
            <w:sym w:font="Wingdings 2" w:char="F099"/>
          </w:r>
        </w:sdtContent>
      </w:sdt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ab/>
        <w:t xml:space="preserve">Preuve de dépôt d’une demande de reconnaissance à la Loi et ses règlements auprès du bureau coordonnateur </w:t>
      </w:r>
      <w:r w:rsidR="00E1047D">
        <w:rPr>
          <w:rFonts w:ascii="Calibri Light" w:hAnsi="Calibri Light"/>
          <w:color w:val="7F7F7F" w:themeColor="text1" w:themeTint="80"/>
          <w:sz w:val="24"/>
          <w:szCs w:val="24"/>
        </w:rPr>
        <w:t xml:space="preserve">de la garde en milieu familial </w:t>
      </w:r>
      <w:r w:rsidR="00A15080">
        <w:rPr>
          <w:rFonts w:ascii="Calibri Light" w:hAnsi="Calibri Light"/>
          <w:color w:val="7F7F7F" w:themeColor="text1" w:themeTint="80"/>
          <w:sz w:val="24"/>
          <w:szCs w:val="24"/>
        </w:rPr>
        <w:t>(le cas échéant)</w:t>
      </w:r>
    </w:p>
    <w:p w14:paraId="4CE6C4AF" w14:textId="7BA9E5D0" w:rsidR="00274978" w:rsidRPr="00000C78" w:rsidRDefault="00274978" w:rsidP="00427A64">
      <w:pPr>
        <w:spacing w:after="0" w:line="240" w:lineRule="auto"/>
        <w:rPr>
          <w:rFonts w:ascii="Calibri Light" w:hAnsi="Calibri Light"/>
          <w:color w:val="7F7F7F" w:themeColor="text1" w:themeTint="80"/>
          <w:sz w:val="2"/>
          <w:szCs w:val="2"/>
        </w:rPr>
      </w:pPr>
    </w:p>
    <w:sectPr w:rsidR="00274978" w:rsidRPr="00000C78" w:rsidSect="00A15080">
      <w:type w:val="continuous"/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7F301" w14:textId="77777777" w:rsidR="00707E80" w:rsidRDefault="00707E80" w:rsidP="00473733">
      <w:pPr>
        <w:spacing w:after="0" w:line="240" w:lineRule="auto"/>
      </w:pPr>
      <w:r>
        <w:separator/>
      </w:r>
    </w:p>
  </w:endnote>
  <w:endnote w:type="continuationSeparator" w:id="0">
    <w:p w14:paraId="6ED2C2D5" w14:textId="77777777" w:rsidR="00707E80" w:rsidRDefault="00707E80" w:rsidP="00473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altName w:val="Leelawadee UI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841C6" w14:textId="77777777" w:rsidR="007E53AC" w:rsidRDefault="007E53A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A0739" w14:textId="77777777" w:rsidR="007E53AC" w:rsidRDefault="007E53A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2634A" w14:textId="77777777" w:rsidR="007E53AC" w:rsidRDefault="007E53A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1253F" w14:textId="77777777" w:rsidR="00E53CE6" w:rsidRPr="00462D19" w:rsidRDefault="00A3156C">
    <w:pPr>
      <w:pStyle w:val="Pieddepage"/>
      <w:rPr>
        <w:b/>
        <w:bCs/>
        <w:smallCaps/>
        <w:color w:val="A5CF3B"/>
        <w:spacing w:val="60"/>
        <w:sz w:val="20"/>
        <w:szCs w:val="20"/>
      </w:rPr>
    </w:pPr>
    <w:r w:rsidRPr="00462D19">
      <w:rPr>
        <w:b/>
        <w:bCs/>
        <w:smallCaps/>
        <w:noProof/>
        <w:color w:val="A5CF3B"/>
        <w:spacing w:val="60"/>
        <w:sz w:val="20"/>
        <w:szCs w:val="20"/>
      </w:rPr>
      <w:drawing>
        <wp:anchor distT="0" distB="0" distL="114300" distR="114300" simplePos="0" relativeHeight="251659264" behindDoc="0" locked="0" layoutInCell="1" allowOverlap="1" wp14:anchorId="65B27F31" wp14:editId="0BC65F5C">
          <wp:simplePos x="0" y="0"/>
          <wp:positionH relativeFrom="page">
            <wp:posOffset>5806914</wp:posOffset>
          </wp:positionH>
          <wp:positionV relativeFrom="paragraph">
            <wp:posOffset>-895985</wp:posOffset>
          </wp:positionV>
          <wp:extent cx="1770573" cy="1219860"/>
          <wp:effectExtent l="0" t="209550" r="58420" b="11366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 rotWithShape="1"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236" r="21934" b="37242"/>
                  <a:stretch/>
                </pic:blipFill>
                <pic:spPr bwMode="auto">
                  <a:xfrm rot="19200000">
                    <a:off x="0" y="0"/>
                    <a:ext cx="1770573" cy="1219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2D19">
      <w:rPr>
        <w:b/>
        <w:bCs/>
        <w:smallCaps/>
        <w:noProof/>
        <w:color w:val="A5CF3B"/>
        <w:spacing w:val="60"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44F6C1" wp14:editId="74BB3C00">
              <wp:simplePos x="0" y="0"/>
              <wp:positionH relativeFrom="margin">
                <wp:align>right</wp:align>
              </wp:positionH>
              <wp:positionV relativeFrom="paragraph">
                <wp:posOffset>57396</wp:posOffset>
              </wp:positionV>
              <wp:extent cx="804672" cy="228600"/>
              <wp:effectExtent l="0" t="0" r="14605" b="0"/>
              <wp:wrapNone/>
              <wp:docPr id="55" name="Zone de text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04672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A31F5" w14:textId="77777777" w:rsidR="00462D19" w:rsidRDefault="00462D19" w:rsidP="00A3156C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b/>
                              <w:bCs/>
                              <w:smallCaps/>
                              <w:color w:val="A5CF3B"/>
                              <w:spacing w:val="60"/>
                              <w:sz w:val="20"/>
                              <w:szCs w:val="20"/>
                            </w:rPr>
                            <w:t xml:space="preserve">Page </w:t>
                          </w:r>
                          <w:r w:rsidRPr="00462D19">
                            <w:rPr>
                              <w:b/>
                              <w:bCs/>
                              <w:smallCaps/>
                              <w:color w:val="A5CF3B"/>
                              <w:spacing w:val="60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62D19">
                            <w:rPr>
                              <w:b/>
                              <w:bCs/>
                              <w:smallCaps/>
                              <w:color w:val="A5CF3B"/>
                              <w:spacing w:val="60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462D19">
                            <w:rPr>
                              <w:b/>
                              <w:bCs/>
                              <w:smallCaps/>
                              <w:color w:val="A5CF3B"/>
                              <w:spacing w:val="60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462D19">
                            <w:rPr>
                              <w:b/>
                              <w:bCs/>
                              <w:smallCaps/>
                              <w:color w:val="A5CF3B"/>
                              <w:spacing w:val="60"/>
                              <w:sz w:val="20"/>
                              <w:szCs w:val="20"/>
                              <w:lang w:val="fr-FR"/>
                            </w:rPr>
                            <w:t>1</w:t>
                          </w:r>
                          <w:r w:rsidRPr="00462D19">
                            <w:rPr>
                              <w:b/>
                              <w:bCs/>
                              <w:smallCaps/>
                              <w:color w:val="A5CF3B"/>
                              <w:spacing w:val="60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44F6C1" id="_x0000_t202" coordsize="21600,21600" o:spt="202" path="m,l,21600r21600,l21600,xe">
              <v:stroke joinstyle="miter"/>
              <v:path gradientshapeok="t" o:connecttype="rect"/>
            </v:shapetype>
            <v:shape id="Zone de texte 55" o:spid="_x0000_s1034" type="#_x0000_t202" style="position:absolute;margin-left:12.15pt;margin-top:4.5pt;width:63.35pt;height:18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" filled="f" stroked="f" strokeweight=".5pt">
              <v:textbox inset="0,0,0,0">
                <w:txbxContent>
                  <w:p w14:paraId="5BEA31F5" w14:textId="77777777" w:rsidR="00462D19" w:rsidRDefault="00462D19" w:rsidP="00A3156C">
                    <w:pPr>
                      <w:spacing w:after="0" w:line="240" w:lineRule="auto"/>
                      <w:jc w:val="right"/>
                    </w:pPr>
                    <w:r>
                      <w:rPr>
                        <w:b/>
                        <w:bCs/>
                        <w:smallCaps/>
                        <w:color w:val="A5CF3B"/>
                        <w:spacing w:val="60"/>
                        <w:sz w:val="20"/>
                        <w:szCs w:val="20"/>
                      </w:rPr>
                      <w:t xml:space="preserve">Page </w:t>
                    </w:r>
                    <w:r w:rsidRPr="00462D19">
                      <w:rPr>
                        <w:b/>
                        <w:bCs/>
                        <w:smallCaps/>
                        <w:color w:val="A5CF3B"/>
                        <w:spacing w:val="60"/>
                        <w:sz w:val="20"/>
                        <w:szCs w:val="20"/>
                      </w:rPr>
                      <w:fldChar w:fldCharType="begin"/>
                    </w:r>
                    <w:r w:rsidRPr="00462D19">
                      <w:rPr>
                        <w:b/>
                        <w:bCs/>
                        <w:smallCaps/>
                        <w:color w:val="A5CF3B"/>
                        <w:spacing w:val="60"/>
                        <w:sz w:val="20"/>
                        <w:szCs w:val="20"/>
                      </w:rPr>
                      <w:instrText>PAGE   \* MERGEFORMAT</w:instrText>
                    </w:r>
                    <w:r w:rsidRPr="00462D19">
                      <w:rPr>
                        <w:b/>
                        <w:bCs/>
                        <w:smallCaps/>
                        <w:color w:val="A5CF3B"/>
                        <w:spacing w:val="60"/>
                        <w:sz w:val="20"/>
                        <w:szCs w:val="20"/>
                      </w:rPr>
                      <w:fldChar w:fldCharType="separate"/>
                    </w:r>
                    <w:r w:rsidRPr="00462D19">
                      <w:rPr>
                        <w:b/>
                        <w:bCs/>
                        <w:smallCaps/>
                        <w:color w:val="A5CF3B"/>
                        <w:spacing w:val="60"/>
                        <w:sz w:val="20"/>
                        <w:szCs w:val="20"/>
                        <w:lang w:val="fr-FR"/>
                      </w:rPr>
                      <w:t>1</w:t>
                    </w:r>
                    <w:r w:rsidRPr="00462D19">
                      <w:rPr>
                        <w:b/>
                        <w:bCs/>
                        <w:smallCaps/>
                        <w:color w:val="A5CF3B"/>
                        <w:spacing w:val="60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62D19" w:rsidRPr="00462D19">
      <w:rPr>
        <w:b/>
        <w:bCs/>
        <w:smallCaps/>
        <w:color w:val="A5CF3B"/>
        <w:spacing w:val="60"/>
        <w:sz w:val="20"/>
        <w:szCs w:val="20"/>
      </w:rPr>
      <w:t>Implantation services de garde</w:t>
    </w:r>
  </w:p>
  <w:p w14:paraId="1D4EB330" w14:textId="77777777" w:rsidR="00462D19" w:rsidRPr="00462D19" w:rsidRDefault="00462D19">
    <w:pPr>
      <w:pStyle w:val="Pieddepage"/>
      <w:rPr>
        <w:b/>
        <w:bCs/>
        <w:smallCaps/>
        <w:color w:val="A5CF3B"/>
        <w:spacing w:val="60"/>
        <w:sz w:val="20"/>
        <w:szCs w:val="20"/>
      </w:rPr>
    </w:pPr>
    <w:r w:rsidRPr="00462D19">
      <w:rPr>
        <w:b/>
        <w:bCs/>
        <w:smallCaps/>
        <w:color w:val="A5CF3B"/>
        <w:spacing w:val="60"/>
        <w:sz w:val="20"/>
        <w:szCs w:val="20"/>
      </w:rPr>
      <w:t>en milieu familial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6AACD" w14:textId="77777777" w:rsidR="00707E80" w:rsidRDefault="00707E80" w:rsidP="00473733">
      <w:pPr>
        <w:spacing w:after="0" w:line="240" w:lineRule="auto"/>
      </w:pPr>
      <w:r>
        <w:separator/>
      </w:r>
    </w:p>
  </w:footnote>
  <w:footnote w:type="continuationSeparator" w:id="0">
    <w:p w14:paraId="33B3475B" w14:textId="77777777" w:rsidR="00707E80" w:rsidRDefault="00707E80" w:rsidP="00473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D2318" w14:textId="77777777" w:rsidR="007E53AC" w:rsidRDefault="007E53A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825A9" w14:textId="77777777" w:rsidR="007E53AC" w:rsidRDefault="007E53A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98EFB" w14:textId="77777777" w:rsidR="007E53AC" w:rsidRDefault="007E53A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4FDA3" w14:textId="77777777" w:rsidR="00462D19" w:rsidRDefault="00462D19" w:rsidP="00462D19">
    <w:pPr>
      <w:pStyle w:val="En-tte"/>
      <w:spacing w:after="120"/>
      <w:jc w:val="right"/>
      <w:rPr>
        <w:b/>
        <w:smallCaps/>
        <w:color w:val="A5CF3B"/>
        <w:spacing w:val="60"/>
        <w:sz w:val="20"/>
      </w:rPr>
    </w:pPr>
    <w:r w:rsidRPr="00462D19">
      <w:rPr>
        <w:b/>
        <w:smallCaps/>
        <w:color w:val="A5CF3B"/>
        <w:spacing w:val="60"/>
        <w:sz w:val="20"/>
      </w:rPr>
      <w:t>Programme d’aide financière</w:t>
    </w:r>
  </w:p>
  <w:p w14:paraId="243340D7" w14:textId="77777777" w:rsidR="00462D19" w:rsidRPr="00462D19" w:rsidRDefault="00462D19" w:rsidP="00462D19">
    <w:pPr>
      <w:pStyle w:val="En-tte"/>
      <w:spacing w:after="360"/>
      <w:jc w:val="right"/>
      <w:rPr>
        <w:b/>
        <w:smallCaps/>
        <w:color w:val="A5CF3B"/>
        <w:spacing w:val="60"/>
        <w:sz w:val="20"/>
      </w:rPr>
    </w:pPr>
    <w:r>
      <w:rPr>
        <w:b/>
        <w:smallCaps/>
        <w:color w:val="A5CF3B"/>
        <w:spacing w:val="60"/>
        <w:sz w:val="20"/>
      </w:rPr>
      <w:t>Formulaire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attachedTemplate r:id="rId1"/>
  <w:documentProtection w:edit="forms" w:enforcement="0"/>
  <w:defaultTabStop w:val="706"/>
  <w:hyphenationZone w:val="425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772"/>
    <w:rsid w:val="00000C78"/>
    <w:rsid w:val="000048FD"/>
    <w:rsid w:val="0000721A"/>
    <w:rsid w:val="000313D8"/>
    <w:rsid w:val="00051D74"/>
    <w:rsid w:val="00055610"/>
    <w:rsid w:val="00065F25"/>
    <w:rsid w:val="00073815"/>
    <w:rsid w:val="000A63AC"/>
    <w:rsid w:val="001605DA"/>
    <w:rsid w:val="001834EA"/>
    <w:rsid w:val="00184B2B"/>
    <w:rsid w:val="0019504C"/>
    <w:rsid w:val="0021633A"/>
    <w:rsid w:val="00274978"/>
    <w:rsid w:val="002A4E9F"/>
    <w:rsid w:val="002A7BBF"/>
    <w:rsid w:val="002E4FBF"/>
    <w:rsid w:val="003038CB"/>
    <w:rsid w:val="0032305F"/>
    <w:rsid w:val="0034208D"/>
    <w:rsid w:val="0035201D"/>
    <w:rsid w:val="003672EA"/>
    <w:rsid w:val="0039086E"/>
    <w:rsid w:val="003B032A"/>
    <w:rsid w:val="003D676E"/>
    <w:rsid w:val="00404AD9"/>
    <w:rsid w:val="00406AB8"/>
    <w:rsid w:val="00406F0B"/>
    <w:rsid w:val="00427A64"/>
    <w:rsid w:val="0045153A"/>
    <w:rsid w:val="00462D19"/>
    <w:rsid w:val="00473733"/>
    <w:rsid w:val="00490001"/>
    <w:rsid w:val="00494157"/>
    <w:rsid w:val="004B5156"/>
    <w:rsid w:val="004D178B"/>
    <w:rsid w:val="004E191F"/>
    <w:rsid w:val="004E5EEB"/>
    <w:rsid w:val="004E7F21"/>
    <w:rsid w:val="004F3B82"/>
    <w:rsid w:val="004F5E95"/>
    <w:rsid w:val="00513896"/>
    <w:rsid w:val="005351BC"/>
    <w:rsid w:val="00543B60"/>
    <w:rsid w:val="0055725D"/>
    <w:rsid w:val="00557484"/>
    <w:rsid w:val="00561929"/>
    <w:rsid w:val="005770F0"/>
    <w:rsid w:val="00594779"/>
    <w:rsid w:val="005D11A5"/>
    <w:rsid w:val="005F6BFA"/>
    <w:rsid w:val="005F7063"/>
    <w:rsid w:val="0060539C"/>
    <w:rsid w:val="006246CD"/>
    <w:rsid w:val="00651232"/>
    <w:rsid w:val="00666250"/>
    <w:rsid w:val="00674EE1"/>
    <w:rsid w:val="00686BBD"/>
    <w:rsid w:val="006A6509"/>
    <w:rsid w:val="006B76C0"/>
    <w:rsid w:val="006C130D"/>
    <w:rsid w:val="006C741E"/>
    <w:rsid w:val="006D0BB8"/>
    <w:rsid w:val="00707E80"/>
    <w:rsid w:val="007154A3"/>
    <w:rsid w:val="007321D6"/>
    <w:rsid w:val="00735520"/>
    <w:rsid w:val="00764DC2"/>
    <w:rsid w:val="00771575"/>
    <w:rsid w:val="007958AB"/>
    <w:rsid w:val="007A335F"/>
    <w:rsid w:val="007A5931"/>
    <w:rsid w:val="007C3AE5"/>
    <w:rsid w:val="007D1ED3"/>
    <w:rsid w:val="007E2503"/>
    <w:rsid w:val="007E2EE7"/>
    <w:rsid w:val="007E53AC"/>
    <w:rsid w:val="007E5D30"/>
    <w:rsid w:val="00821930"/>
    <w:rsid w:val="008619E0"/>
    <w:rsid w:val="00867785"/>
    <w:rsid w:val="0088267E"/>
    <w:rsid w:val="0088716F"/>
    <w:rsid w:val="00891EC8"/>
    <w:rsid w:val="008C1071"/>
    <w:rsid w:val="008E0460"/>
    <w:rsid w:val="00903124"/>
    <w:rsid w:val="00913F22"/>
    <w:rsid w:val="00943ACA"/>
    <w:rsid w:val="00950CBB"/>
    <w:rsid w:val="00967ACA"/>
    <w:rsid w:val="00984E59"/>
    <w:rsid w:val="009E01B1"/>
    <w:rsid w:val="00A0141E"/>
    <w:rsid w:val="00A15080"/>
    <w:rsid w:val="00A21BF3"/>
    <w:rsid w:val="00A3156C"/>
    <w:rsid w:val="00A420A7"/>
    <w:rsid w:val="00A47047"/>
    <w:rsid w:val="00A80932"/>
    <w:rsid w:val="00AA04E5"/>
    <w:rsid w:val="00AC6331"/>
    <w:rsid w:val="00AD0375"/>
    <w:rsid w:val="00AD184B"/>
    <w:rsid w:val="00AE08E4"/>
    <w:rsid w:val="00AE47CC"/>
    <w:rsid w:val="00AE4FAB"/>
    <w:rsid w:val="00AF3B48"/>
    <w:rsid w:val="00B00FA7"/>
    <w:rsid w:val="00B626C6"/>
    <w:rsid w:val="00B67CB5"/>
    <w:rsid w:val="00B86726"/>
    <w:rsid w:val="00B90125"/>
    <w:rsid w:val="00BB6658"/>
    <w:rsid w:val="00C761B2"/>
    <w:rsid w:val="00C83440"/>
    <w:rsid w:val="00CE3B29"/>
    <w:rsid w:val="00CE6B17"/>
    <w:rsid w:val="00D155EB"/>
    <w:rsid w:val="00D21540"/>
    <w:rsid w:val="00D42168"/>
    <w:rsid w:val="00D46AEC"/>
    <w:rsid w:val="00D67A32"/>
    <w:rsid w:val="00DC71F8"/>
    <w:rsid w:val="00DD2A39"/>
    <w:rsid w:val="00DE38B7"/>
    <w:rsid w:val="00E1047D"/>
    <w:rsid w:val="00E21317"/>
    <w:rsid w:val="00E231B0"/>
    <w:rsid w:val="00E53CE6"/>
    <w:rsid w:val="00EB4EAE"/>
    <w:rsid w:val="00EC6AE7"/>
    <w:rsid w:val="00EE0776"/>
    <w:rsid w:val="00EE61EF"/>
    <w:rsid w:val="00EF11BC"/>
    <w:rsid w:val="00F25055"/>
    <w:rsid w:val="00F37772"/>
    <w:rsid w:val="00F7271C"/>
    <w:rsid w:val="00F76740"/>
    <w:rsid w:val="00F8290B"/>
    <w:rsid w:val="00FA3EFB"/>
    <w:rsid w:val="00FB32E2"/>
    <w:rsid w:val="00FB401C"/>
    <w:rsid w:val="00FE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DE73A4"/>
  <w15:chartTrackingRefBased/>
  <w15:docId w15:val="{83C8F339-66A0-4BD7-BF90-6C62D737E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92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7373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3733"/>
  </w:style>
  <w:style w:type="paragraph" w:styleId="Pieddepage">
    <w:name w:val="footer"/>
    <w:basedOn w:val="Normal"/>
    <w:link w:val="PieddepageCar"/>
    <w:uiPriority w:val="99"/>
    <w:unhideWhenUsed/>
    <w:rsid w:val="0047373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3733"/>
  </w:style>
  <w:style w:type="table" w:styleId="Grilledutableau">
    <w:name w:val="Table Grid"/>
    <w:basedOn w:val="TableauNormal"/>
    <w:uiPriority w:val="39"/>
    <w:rsid w:val="00CE6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FB40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ception\Downloads\Implantation-de-services-de-garde-en-milieu-famili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BA168B57B1245E0AAEC80278759BD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CCF240-617B-4F57-A0B6-D473E3C2BB3C}"/>
      </w:docPartPr>
      <w:docPartBody>
        <w:p w:rsidR="00000000" w:rsidRDefault="00000000">
          <w:pPr>
            <w:pStyle w:val="CBA168B57B1245E0AAEC80278759BDD6"/>
          </w:pPr>
          <w:r w:rsidRPr="00B479B1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CE477362D6946DA93FAFE7943F853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65DCE1-7836-4ACB-B024-22F7EF915D50}"/>
      </w:docPartPr>
      <w:docPartBody>
        <w:p w:rsidR="00000000" w:rsidRDefault="00000000">
          <w:pPr>
            <w:pStyle w:val="9CE477362D6946DA93FAFE7943F853D0"/>
          </w:pPr>
          <w:r w:rsidRPr="000048FD">
            <w:rPr>
              <w:rStyle w:val="Textedelespacerserv"/>
              <w:rFonts w:ascii="Calibri Light" w:hAnsi="Calibri Light" w:cstheme="majorHAnsi"/>
              <w:color w:val="7F7F7F" w:themeColor="text1" w:themeTint="80"/>
              <w:sz w:val="24"/>
              <w:szCs w:val="24"/>
            </w:rPr>
            <w:t>Votre nom et votre prénom</w:t>
          </w:r>
        </w:p>
      </w:docPartBody>
    </w:docPart>
    <w:docPart>
      <w:docPartPr>
        <w:name w:val="75546652FA3B4ADE91F4FCB303CE8A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C27DF75-FDEF-4EA7-A948-6100331A8D19}"/>
      </w:docPartPr>
      <w:docPartBody>
        <w:p w:rsidR="00000000" w:rsidRDefault="00000000">
          <w:pPr>
            <w:pStyle w:val="75546652FA3B4ADE91F4FCB303CE8AEF"/>
          </w:pPr>
          <w:r>
            <w:rPr>
              <w:rStyle w:val="Textedelespacerserv"/>
              <w:rFonts w:ascii="Calibri Light" w:hAnsi="Calibri Light" w:cstheme="majorHAnsi"/>
              <w:color w:val="7F7F7F" w:themeColor="text1" w:themeTint="80"/>
              <w:sz w:val="24"/>
            </w:rPr>
            <w:t>Rue et case postale</w:t>
          </w:r>
        </w:p>
      </w:docPartBody>
    </w:docPart>
    <w:docPart>
      <w:docPartPr>
        <w:name w:val="CBB8049D5D4E44B79E2FD889D33A9A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84C1C4-DD55-4012-87F7-B5DF2569A502}"/>
      </w:docPartPr>
      <w:docPartBody>
        <w:p w:rsidR="00000000" w:rsidRDefault="00000000">
          <w:pPr>
            <w:pStyle w:val="CBB8049D5D4E44B79E2FD889D33A9AD7"/>
          </w:pPr>
          <w:r>
            <w:rPr>
              <w:rStyle w:val="Textedelespacerserv"/>
              <w:rFonts w:ascii="Calibri Light" w:hAnsi="Calibri Light"/>
              <w:color w:val="7F7F7F" w:themeColor="text1" w:themeTint="80"/>
              <w:sz w:val="24"/>
            </w:rPr>
            <w:t>Ville</w:t>
          </w:r>
        </w:p>
      </w:docPartBody>
    </w:docPart>
    <w:docPart>
      <w:docPartPr>
        <w:name w:val="137E8D40DBA84EE0A4F9630BBB5CFC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72E06A-F6B0-478B-8E03-7A8A1BA51537}"/>
      </w:docPartPr>
      <w:docPartBody>
        <w:p w:rsidR="00000000" w:rsidRDefault="00000000">
          <w:pPr>
            <w:pStyle w:val="137E8D40DBA84EE0A4F9630BBB5CFCB7"/>
          </w:pPr>
          <w:r w:rsidRPr="0035201D">
            <w:rPr>
              <w:rStyle w:val="Textedelespacerserv"/>
              <w:rFonts w:ascii="Calibri Light" w:hAnsi="Calibri Light"/>
              <w:color w:val="7F7F7F" w:themeColor="text1" w:themeTint="80"/>
              <w:sz w:val="24"/>
            </w:rPr>
            <w:t>Numéro du télécopieur</w:t>
          </w:r>
        </w:p>
      </w:docPartBody>
    </w:docPart>
    <w:docPart>
      <w:docPartPr>
        <w:name w:val="7C6BDF0AD22D432BB26F96E1E07B2F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AB5D80-A369-4346-A9AE-9986979469EE}"/>
      </w:docPartPr>
      <w:docPartBody>
        <w:p w:rsidR="00000000" w:rsidRDefault="00000000">
          <w:pPr>
            <w:pStyle w:val="7C6BDF0AD22D432BB26F96E1E07B2F20"/>
          </w:pPr>
          <w:r>
            <w:rPr>
              <w:rStyle w:val="Textedelespacerserv"/>
              <w:rFonts w:ascii="Calibri Light" w:hAnsi="Calibri Light"/>
              <w:color w:val="7F7F7F" w:themeColor="text1" w:themeTint="80"/>
              <w:sz w:val="24"/>
            </w:rPr>
            <w:t>Courriel</w:t>
          </w:r>
        </w:p>
      </w:docPartBody>
    </w:docPart>
    <w:docPart>
      <w:docPartPr>
        <w:name w:val="E0E35B4160D844609AC060D7663D7D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C27580-6ABD-44A9-9610-BCB2A22F1085}"/>
      </w:docPartPr>
      <w:docPartBody>
        <w:p w:rsidR="00000000" w:rsidRDefault="00000000">
          <w:pPr>
            <w:pStyle w:val="E0E35B4160D844609AC060D7663D7D8F"/>
          </w:pPr>
          <w:r w:rsidRPr="00F11370">
            <w:rPr>
              <w:rStyle w:val="Textedelespacerserv"/>
            </w:rPr>
            <w:t>Choisissez un élément.</w:t>
          </w:r>
        </w:p>
      </w:docPartBody>
    </w:docPart>
    <w:docPart>
      <w:docPartPr>
        <w:name w:val="5660DE6566F3416FAC2D61939B0BF1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AA718F-DF51-4D94-AD6A-1EF6797BA98D}"/>
      </w:docPartPr>
      <w:docPartBody>
        <w:p w:rsidR="00000000" w:rsidRDefault="00000000">
          <w:pPr>
            <w:pStyle w:val="5660DE6566F3416FAC2D61939B0BF1A7"/>
          </w:pPr>
          <w:r w:rsidRPr="00F11370">
            <w:rPr>
              <w:rStyle w:val="Textedelespacerserv"/>
            </w:rPr>
            <w:t>Choisissez un bloc de construction.</w:t>
          </w:r>
        </w:p>
      </w:docPartBody>
    </w:docPart>
    <w:docPart>
      <w:docPartPr>
        <w:name w:val="A9E7D40B666041CC8A0625566147A6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F39AF2-487E-4CBC-913E-8C0CFD7ADE3C}"/>
      </w:docPartPr>
      <w:docPartBody>
        <w:p w:rsidR="00000000" w:rsidRDefault="00000000">
          <w:pPr>
            <w:pStyle w:val="A9E7D40B666041CC8A0625566147A613"/>
          </w:pPr>
          <w:r w:rsidRPr="00B479B1">
            <w:rPr>
              <w:rStyle w:val="Textedelespacerserv"/>
            </w:rPr>
            <w:t xml:space="preserve">Entrez du contenu à répéter, par exemple, d'autres contrôles de contenu. Vous pouvez également insérer ce contrôle autour de lignes d'un </w:t>
          </w:r>
          <w:r w:rsidRPr="00B479B1">
            <w:rPr>
              <w:rStyle w:val="Textedelespacerserv"/>
            </w:rPr>
            <w:t>tableau pour répéter des parties de ce dernier.</w:t>
          </w:r>
        </w:p>
      </w:docPartBody>
    </w:docPart>
    <w:docPart>
      <w:docPartPr>
        <w:name w:val="D14F108EAB654ED2BEDFD26E8FF57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4120EE-B9D6-42CC-8101-40E2A696E716}"/>
      </w:docPartPr>
      <w:docPartBody>
        <w:p w:rsidR="00000000" w:rsidRDefault="00000000">
          <w:pPr>
            <w:pStyle w:val="D14F108EAB654ED2BEDFD26E8FF57BD0"/>
          </w:pPr>
          <w:r>
            <w:rPr>
              <w:rStyle w:val="Textedelespacerserv"/>
              <w:rFonts w:ascii="Calibri Light" w:hAnsi="Calibri Light"/>
              <w:color w:val="7F7F7F" w:themeColor="text1" w:themeTint="80"/>
              <w:sz w:val="24"/>
            </w:rPr>
            <w:t>Dépense</w:t>
          </w:r>
        </w:p>
      </w:docPartBody>
    </w:docPart>
    <w:docPart>
      <w:docPartPr>
        <w:name w:val="1DE48EB087B442049BCCF70BD29DE2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392D52-803A-4BB9-B1F9-A7F899A710FE}"/>
      </w:docPartPr>
      <w:docPartBody>
        <w:p w:rsidR="00000000" w:rsidRDefault="00000000">
          <w:pPr>
            <w:pStyle w:val="1DE48EB087B442049BCCF70BD29DE2FB"/>
          </w:pPr>
          <w:r>
            <w:rPr>
              <w:rStyle w:val="Textedelespacerserv"/>
              <w:rFonts w:ascii="Calibri Light" w:hAnsi="Calibri Light"/>
              <w:color w:val="7F7F7F" w:themeColor="text1" w:themeTint="80"/>
              <w:sz w:val="24"/>
            </w:rPr>
            <w:t>Description</w:t>
          </w:r>
        </w:p>
      </w:docPartBody>
    </w:docPart>
    <w:docPart>
      <w:docPartPr>
        <w:name w:val="BE8E0EECEAB24773AD3EC270F482064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32FBC6-57AC-43A3-AF56-FB9A92F9131D}"/>
      </w:docPartPr>
      <w:docPartBody>
        <w:p w:rsidR="00000000" w:rsidRDefault="00000000">
          <w:pPr>
            <w:pStyle w:val="BE8E0EECEAB24773AD3EC270F4820645"/>
          </w:pPr>
          <w:r>
            <w:rPr>
              <w:rStyle w:val="Textedelespacerserv"/>
              <w:rFonts w:ascii="Calibri Light" w:hAnsi="Calibri Light"/>
              <w:color w:val="7F7F7F" w:themeColor="text1" w:themeTint="80"/>
              <w:sz w:val="24"/>
            </w:rPr>
            <w:t>Source de financement</w:t>
          </w:r>
        </w:p>
      </w:docPartBody>
    </w:docPart>
    <w:docPart>
      <w:docPartPr>
        <w:name w:val="B3110C2CC58842118B1DB0B5D99A2A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EDC61D-C471-4F8E-B12A-CCB824F14E39}"/>
      </w:docPartPr>
      <w:docPartBody>
        <w:p w:rsidR="00000000" w:rsidRDefault="00000000">
          <w:pPr>
            <w:pStyle w:val="B3110C2CC58842118B1DB0B5D99A2AAF"/>
          </w:pPr>
          <w:r w:rsidRPr="00903124">
            <w:rPr>
              <w:rStyle w:val="Textedelespacerserv"/>
              <w:rFonts w:ascii="Calibri Light" w:hAnsi="Calibri Light"/>
              <w:color w:val="7F7F7F" w:themeColor="text1" w:themeTint="80"/>
              <w:sz w:val="24"/>
            </w:rPr>
            <w:t>Choisissez un élément.</w:t>
          </w:r>
        </w:p>
      </w:docPartBody>
    </w:docPart>
    <w:docPart>
      <w:docPartPr>
        <w:name w:val="501AB379DD7E466AAFB05845FBF867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3F71F5-153D-4DBE-B139-D09C6E114338}"/>
      </w:docPartPr>
      <w:docPartBody>
        <w:p w:rsidR="00000000" w:rsidRDefault="00000000">
          <w:pPr>
            <w:pStyle w:val="501AB379DD7E466AAFB05845FBF86715"/>
          </w:pPr>
          <w:r w:rsidRPr="00594779">
            <w:rPr>
              <w:rStyle w:val="Textedelespacerserv"/>
              <w:rFonts w:ascii="Calibri Light" w:hAnsi="Calibri Light"/>
              <w:color w:val="7F7F7F" w:themeColor="text1" w:themeTint="80"/>
              <w:sz w:val="24"/>
            </w:rPr>
            <w:t>Prénom et nom</w:t>
          </w:r>
        </w:p>
      </w:docPartBody>
    </w:docPart>
    <w:docPart>
      <w:docPartPr>
        <w:name w:val="2956409215CA465A83C8DA0D825692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B129FB6-2F35-4027-B0C6-42DBA3FA3DE8}"/>
      </w:docPartPr>
      <w:docPartBody>
        <w:p w:rsidR="00000000" w:rsidRDefault="00000000">
          <w:pPr>
            <w:pStyle w:val="2956409215CA465A83C8DA0D825692A5"/>
          </w:pPr>
          <w:r w:rsidRPr="00C83440">
            <w:rPr>
              <w:rStyle w:val="Textedelespacerserv"/>
              <w:rFonts w:ascii="Calibri Light" w:hAnsi="Calibri Light"/>
              <w:color w:val="7F7F7F" w:themeColor="text1" w:themeTint="80"/>
              <w:sz w:val="24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altName w:val="Leelawadee UI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B9A"/>
    <w:rsid w:val="0044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CA" w:eastAsia="fr-CA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CBA168B57B1245E0AAEC80278759BDD6">
    <w:name w:val="CBA168B57B1245E0AAEC80278759BDD6"/>
  </w:style>
  <w:style w:type="paragraph" w:customStyle="1" w:styleId="9CE477362D6946DA93FAFE7943F853D0">
    <w:name w:val="9CE477362D6946DA93FAFE7943F853D0"/>
  </w:style>
  <w:style w:type="paragraph" w:customStyle="1" w:styleId="75546652FA3B4ADE91F4FCB303CE8AEF">
    <w:name w:val="75546652FA3B4ADE91F4FCB303CE8AEF"/>
  </w:style>
  <w:style w:type="paragraph" w:customStyle="1" w:styleId="CBB8049D5D4E44B79E2FD889D33A9AD7">
    <w:name w:val="CBB8049D5D4E44B79E2FD889D33A9AD7"/>
  </w:style>
  <w:style w:type="paragraph" w:customStyle="1" w:styleId="137E8D40DBA84EE0A4F9630BBB5CFCB7">
    <w:name w:val="137E8D40DBA84EE0A4F9630BBB5CFCB7"/>
  </w:style>
  <w:style w:type="paragraph" w:customStyle="1" w:styleId="7C6BDF0AD22D432BB26F96E1E07B2F20">
    <w:name w:val="7C6BDF0AD22D432BB26F96E1E07B2F20"/>
  </w:style>
  <w:style w:type="paragraph" w:customStyle="1" w:styleId="E0E35B4160D844609AC060D7663D7D8F">
    <w:name w:val="E0E35B4160D844609AC060D7663D7D8F"/>
  </w:style>
  <w:style w:type="paragraph" w:customStyle="1" w:styleId="5660DE6566F3416FAC2D61939B0BF1A7">
    <w:name w:val="5660DE6566F3416FAC2D61939B0BF1A7"/>
  </w:style>
  <w:style w:type="paragraph" w:customStyle="1" w:styleId="A9E7D40B666041CC8A0625566147A613">
    <w:name w:val="A9E7D40B666041CC8A0625566147A613"/>
  </w:style>
  <w:style w:type="paragraph" w:customStyle="1" w:styleId="D14F108EAB654ED2BEDFD26E8FF57BD0">
    <w:name w:val="D14F108EAB654ED2BEDFD26E8FF57BD0"/>
  </w:style>
  <w:style w:type="paragraph" w:customStyle="1" w:styleId="1DE48EB087B442049BCCF70BD29DE2FB">
    <w:name w:val="1DE48EB087B442049BCCF70BD29DE2FB"/>
  </w:style>
  <w:style w:type="paragraph" w:customStyle="1" w:styleId="BE8E0EECEAB24773AD3EC270F4820645">
    <w:name w:val="BE8E0EECEAB24773AD3EC270F4820645"/>
  </w:style>
  <w:style w:type="paragraph" w:customStyle="1" w:styleId="B3110C2CC58842118B1DB0B5D99A2AAF">
    <w:name w:val="B3110C2CC58842118B1DB0B5D99A2AAF"/>
  </w:style>
  <w:style w:type="paragraph" w:customStyle="1" w:styleId="501AB379DD7E466AAFB05845FBF86715">
    <w:name w:val="501AB379DD7E466AAFB05845FBF86715"/>
  </w:style>
  <w:style w:type="paragraph" w:customStyle="1" w:styleId="2956409215CA465A83C8DA0D825692A5">
    <w:name w:val="2956409215CA465A83C8DA0D825692A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750E0-BCDA-4B8A-BDD7-0C1E5B586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Implantation-de-services-de-garde-en-milieu-familial</Template>
  <TotalTime>5</TotalTime>
  <Pages>4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Reception</dc:creator>
  <cp:keywords/>
  <dc:description/>
  <cp:lastModifiedBy>Marie-Ève Landry</cp:lastModifiedBy>
  <cp:revision>2</cp:revision>
  <cp:lastPrinted>2021-06-28T14:49:00Z</cp:lastPrinted>
  <dcterms:created xsi:type="dcterms:W3CDTF">2023-10-10T18:58:00Z</dcterms:created>
  <dcterms:modified xsi:type="dcterms:W3CDTF">2023-10-10T19:03:00Z</dcterms:modified>
</cp:coreProperties>
</file>